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6A0E63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6A0E63" w:rsidRDefault="006A0E63" w:rsidP="00E36F00">
            <w:pPr>
              <w:pStyle w:val="a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6A0E63" w:rsidRDefault="006A0E63" w:rsidP="00E36F00">
            <w:pPr>
              <w:pStyle w:val="a2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6A0E63" w:rsidRDefault="006A0E63" w:rsidP="00150832">
      <w:pPr>
        <w:jc w:val="right"/>
        <w:rPr>
          <w:b/>
          <w:bCs/>
          <w:sz w:val="26"/>
          <w:szCs w:val="26"/>
        </w:rPr>
      </w:pPr>
    </w:p>
    <w:p w:rsidR="006A0E63" w:rsidRDefault="006A0E63" w:rsidP="00150832">
      <w:pPr>
        <w:spacing w:before="280" w:after="280" w:line="360" w:lineRule="auto"/>
        <w:jc w:val="center"/>
        <w:rPr>
          <w:b/>
          <w:bCs/>
        </w:rPr>
      </w:pPr>
    </w:p>
    <w:p w:rsidR="006A0E63" w:rsidRDefault="006A0E63" w:rsidP="00150832">
      <w:pPr>
        <w:spacing w:before="280" w:after="280" w:line="360" w:lineRule="auto"/>
        <w:jc w:val="center"/>
        <w:rPr>
          <w:b/>
          <w:bCs/>
        </w:rPr>
      </w:pP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A0E63" w:rsidRPr="00150832" w:rsidRDefault="006A0E63" w:rsidP="00150832">
      <w:pPr>
        <w:jc w:val="center"/>
        <w:rPr>
          <w:rFonts w:ascii="Times New Roman" w:hAnsi="Times New Roman"/>
          <w:b/>
          <w:sz w:val="36"/>
          <w:szCs w:val="36"/>
        </w:rPr>
      </w:pPr>
      <w:r w:rsidRPr="00150832">
        <w:rPr>
          <w:rFonts w:ascii="Times New Roman" w:hAnsi="Times New Roman"/>
          <w:b/>
          <w:sz w:val="32"/>
          <w:szCs w:val="32"/>
        </w:rPr>
        <w:t xml:space="preserve"> </w:t>
      </w:r>
      <w:r w:rsidRPr="00150832">
        <w:rPr>
          <w:rFonts w:ascii="Times New Roman" w:hAnsi="Times New Roman"/>
          <w:b/>
          <w:sz w:val="36"/>
          <w:szCs w:val="36"/>
        </w:rPr>
        <w:t>по литературному чтению</w:t>
      </w:r>
    </w:p>
    <w:p w:rsidR="006A0E63" w:rsidRPr="00075A95" w:rsidRDefault="006A0E63" w:rsidP="00150832">
      <w:pPr>
        <w:jc w:val="center"/>
        <w:rPr>
          <w:b/>
          <w:sz w:val="36"/>
          <w:szCs w:val="36"/>
        </w:rPr>
      </w:pP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A0E63" w:rsidRDefault="006A0E63" w:rsidP="00150832">
      <w:pPr>
        <w:pStyle w:val="a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6A0E63" w:rsidRDefault="006A0E63" w:rsidP="00150832">
      <w:pPr>
        <w:pStyle w:val="a2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6A0E63" w:rsidRDefault="006A0E63" w:rsidP="00150832">
      <w:pPr>
        <w:spacing w:before="280" w:after="280" w:line="360" w:lineRule="auto"/>
        <w:jc w:val="center"/>
      </w:pPr>
    </w:p>
    <w:p w:rsidR="006A0E63" w:rsidRDefault="006A0E63" w:rsidP="00150832">
      <w:pPr>
        <w:spacing w:before="280" w:after="280" w:line="360" w:lineRule="auto"/>
      </w:pPr>
    </w:p>
    <w:p w:rsidR="006A0E63" w:rsidRDefault="006A0E63" w:rsidP="00150832">
      <w:pPr>
        <w:pStyle w:val="a2"/>
        <w:jc w:val="right"/>
        <w:rPr>
          <w:rFonts w:ascii="Times New Roman" w:hAnsi="Times New Roman" w:cs="Times New Roman"/>
          <w:b/>
        </w:rPr>
      </w:pPr>
    </w:p>
    <w:p w:rsidR="006A0E63" w:rsidRPr="00576895" w:rsidRDefault="006A0E63" w:rsidP="00150832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6A0E63" w:rsidRPr="00576895" w:rsidRDefault="006A0E63" w:rsidP="00150832">
      <w:pPr>
        <w:pStyle w:val="a2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6A0E63" w:rsidRPr="00576895" w:rsidRDefault="006A0E63" w:rsidP="00150832">
      <w:pPr>
        <w:pStyle w:val="a2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6A0E63" w:rsidRDefault="006A0E63" w:rsidP="00150832">
      <w:pPr>
        <w:spacing w:before="280" w:after="280" w:line="360" w:lineRule="auto"/>
      </w:pPr>
    </w:p>
    <w:p w:rsidR="006A0E63" w:rsidRPr="00576895" w:rsidRDefault="006A0E63" w:rsidP="00150832">
      <w:pPr>
        <w:spacing w:before="280" w:after="280" w:line="360" w:lineRule="auto"/>
      </w:pPr>
    </w:p>
    <w:p w:rsidR="006A0E63" w:rsidRPr="00150832" w:rsidRDefault="006A0E63" w:rsidP="00150832">
      <w:pPr>
        <w:spacing w:before="280" w:after="280" w:line="360" w:lineRule="auto"/>
        <w:jc w:val="center"/>
        <w:rPr>
          <w:rFonts w:ascii="Times New Roman" w:hAnsi="Times New Roman"/>
          <w:sz w:val="36"/>
          <w:szCs w:val="36"/>
        </w:rPr>
      </w:pPr>
      <w:r w:rsidRPr="00150832">
        <w:rPr>
          <w:rFonts w:ascii="Times New Roman" w:hAnsi="Times New Roman"/>
          <w:b/>
          <w:sz w:val="36"/>
          <w:szCs w:val="36"/>
        </w:rPr>
        <w:t>2016 г.</w:t>
      </w:r>
    </w:p>
    <w:p w:rsidR="006A0E63" w:rsidRPr="00964877" w:rsidRDefault="006A0E63" w:rsidP="009648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Данная рабочая программа по литературному чтению для 1 класса составлена в соответс</w:t>
      </w:r>
      <w:r w:rsidRPr="00964877">
        <w:rPr>
          <w:rFonts w:ascii="Times New Roman" w:hAnsi="Times New Roman"/>
          <w:sz w:val="24"/>
          <w:szCs w:val="24"/>
        </w:rPr>
        <w:t>т</w:t>
      </w:r>
      <w:r w:rsidRPr="00964877">
        <w:rPr>
          <w:rFonts w:ascii="Times New Roman" w:hAnsi="Times New Roman"/>
          <w:sz w:val="24"/>
          <w:szCs w:val="24"/>
        </w:rPr>
        <w:t>вии со  следующими нормативными  документами: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 Федеральным законом  от 29.12.2012 №273-ФЗ «Об образовании в РФ»;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Приказом МО и Н РФ от 6</w:t>
      </w:r>
      <w:r w:rsidRPr="00964877">
        <w:rPr>
          <w:rFonts w:ascii="Times New Roman" w:hAnsi="Times New Roman"/>
          <w:sz w:val="24"/>
          <w:szCs w:val="24"/>
        </w:rPr>
        <w:t xml:space="preserve"> марта 200</w:t>
      </w:r>
      <w:r>
        <w:rPr>
          <w:rFonts w:ascii="Times New Roman" w:hAnsi="Times New Roman"/>
          <w:sz w:val="24"/>
          <w:szCs w:val="24"/>
        </w:rPr>
        <w:t>9</w:t>
      </w:r>
      <w:r w:rsidRPr="00964877">
        <w:rPr>
          <w:rFonts w:ascii="Times New Roman" w:hAnsi="Times New Roman"/>
          <w:sz w:val="24"/>
          <w:szCs w:val="24"/>
        </w:rPr>
        <w:t xml:space="preserve"> года №</w:t>
      </w:r>
      <w:r>
        <w:rPr>
          <w:rFonts w:ascii="Times New Roman" w:hAnsi="Times New Roman"/>
          <w:sz w:val="24"/>
          <w:szCs w:val="24"/>
        </w:rPr>
        <w:t xml:space="preserve"> 373</w:t>
      </w:r>
      <w:r w:rsidRPr="00964877">
        <w:rPr>
          <w:rFonts w:ascii="Times New Roman" w:hAnsi="Times New Roman"/>
          <w:sz w:val="24"/>
          <w:szCs w:val="24"/>
        </w:rPr>
        <w:t xml:space="preserve"> «Об утверждении </w:t>
      </w:r>
      <w:r>
        <w:rPr>
          <w:rFonts w:ascii="Times New Roman" w:hAnsi="Times New Roman"/>
          <w:sz w:val="24"/>
          <w:szCs w:val="24"/>
        </w:rPr>
        <w:t>и введении в дейс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вие федерального государственного образовательного стандарта начального общего обр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зования</w:t>
      </w:r>
      <w:r w:rsidRPr="00964877">
        <w:rPr>
          <w:rFonts w:ascii="Times New Roman" w:hAnsi="Times New Roman"/>
          <w:sz w:val="24"/>
          <w:szCs w:val="24"/>
        </w:rPr>
        <w:t>»;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 Примерной программой начального общего образо</w:t>
      </w:r>
      <w:r>
        <w:rPr>
          <w:rFonts w:ascii="Times New Roman" w:hAnsi="Times New Roman"/>
          <w:sz w:val="24"/>
          <w:szCs w:val="24"/>
        </w:rPr>
        <w:t xml:space="preserve">вания  по литературному чтению </w:t>
      </w:r>
      <w:r w:rsidRPr="00964877">
        <w:rPr>
          <w:rFonts w:ascii="Times New Roman" w:hAnsi="Times New Roman"/>
          <w:sz w:val="24"/>
          <w:szCs w:val="24"/>
        </w:rPr>
        <w:t>для образовательных учреждений;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</w:t>
      </w:r>
      <w:r w:rsidRPr="00964877">
        <w:rPr>
          <w:rFonts w:ascii="Times New Roman" w:hAnsi="Times New Roman"/>
          <w:sz w:val="24"/>
          <w:szCs w:val="24"/>
        </w:rPr>
        <w:t>а</w:t>
      </w:r>
      <w:r w:rsidRPr="00964877">
        <w:rPr>
          <w:rFonts w:ascii="Times New Roman" w:hAnsi="Times New Roman"/>
          <w:sz w:val="24"/>
          <w:szCs w:val="24"/>
        </w:rPr>
        <w:t>чального общего, основного общего, среднего общего образования и имеющих аккред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тацию, утвержденный приказом МО и Н РФ № 253 от 31.03.2014г., приказом МО и Н РФ №576 от 08.06.2015г.</w:t>
      </w:r>
      <w:r>
        <w:rPr>
          <w:rFonts w:ascii="Times New Roman" w:hAnsi="Times New Roman"/>
          <w:sz w:val="24"/>
          <w:szCs w:val="24"/>
        </w:rPr>
        <w:t xml:space="preserve"> (с изменениями на 26.01.2016 г.)</w:t>
      </w:r>
      <w:r w:rsidRPr="00964877">
        <w:rPr>
          <w:rFonts w:ascii="Times New Roman" w:hAnsi="Times New Roman"/>
          <w:sz w:val="24"/>
          <w:szCs w:val="24"/>
        </w:rPr>
        <w:t>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 Законом  РТ «Об образовании» (в действующей редакции);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 -Учеб</w:t>
      </w:r>
      <w:r>
        <w:rPr>
          <w:rFonts w:ascii="Times New Roman" w:hAnsi="Times New Roman"/>
          <w:sz w:val="24"/>
          <w:szCs w:val="24"/>
        </w:rPr>
        <w:t>.</w:t>
      </w:r>
      <w:r w:rsidRPr="00964877">
        <w:rPr>
          <w:rFonts w:ascii="Times New Roman" w:hAnsi="Times New Roman"/>
          <w:sz w:val="24"/>
          <w:szCs w:val="24"/>
        </w:rPr>
        <w:t xml:space="preserve"> планом МБОУ «</w:t>
      </w:r>
      <w:r>
        <w:rPr>
          <w:rFonts w:ascii="Times New Roman" w:hAnsi="Times New Roman"/>
          <w:sz w:val="24"/>
          <w:szCs w:val="24"/>
        </w:rPr>
        <w:t>Ш</w:t>
      </w:r>
      <w:r w:rsidRPr="00964877">
        <w:rPr>
          <w:rFonts w:ascii="Times New Roman" w:hAnsi="Times New Roman"/>
          <w:sz w:val="24"/>
          <w:szCs w:val="24"/>
        </w:rPr>
        <w:t>кола №166</w:t>
      </w:r>
      <w:r>
        <w:rPr>
          <w:rFonts w:ascii="Times New Roman" w:hAnsi="Times New Roman"/>
          <w:sz w:val="24"/>
          <w:szCs w:val="24"/>
        </w:rPr>
        <w:t>»</w:t>
      </w:r>
      <w:r w:rsidRPr="00964877">
        <w:rPr>
          <w:rFonts w:ascii="Times New Roman" w:hAnsi="Times New Roman"/>
          <w:sz w:val="24"/>
          <w:szCs w:val="24"/>
        </w:rPr>
        <w:t xml:space="preserve"> Советского района г. Казани»  на 201</w:t>
      </w:r>
      <w:r>
        <w:rPr>
          <w:rFonts w:ascii="Times New Roman" w:hAnsi="Times New Roman"/>
          <w:sz w:val="24"/>
          <w:szCs w:val="24"/>
        </w:rPr>
        <w:t>6-</w:t>
      </w:r>
      <w:r w:rsidRPr="00964877"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hAnsi="Times New Roman"/>
          <w:sz w:val="24"/>
          <w:szCs w:val="24"/>
        </w:rPr>
        <w:t>7</w:t>
      </w:r>
      <w:r w:rsidRPr="00964877">
        <w:rPr>
          <w:rFonts w:ascii="Times New Roman" w:hAnsi="Times New Roman"/>
          <w:sz w:val="24"/>
          <w:szCs w:val="24"/>
        </w:rPr>
        <w:t xml:space="preserve"> уч</w:t>
      </w:r>
      <w:r>
        <w:rPr>
          <w:rFonts w:ascii="Times New Roman" w:hAnsi="Times New Roman"/>
          <w:sz w:val="24"/>
          <w:szCs w:val="24"/>
        </w:rPr>
        <w:t>.</w:t>
      </w:r>
      <w:r w:rsidRPr="00964877">
        <w:rPr>
          <w:rFonts w:ascii="Times New Roman" w:hAnsi="Times New Roman"/>
          <w:sz w:val="24"/>
          <w:szCs w:val="24"/>
        </w:rPr>
        <w:t xml:space="preserve"> год;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 - Образовательной программой  начального общего образования МБОУ «</w:t>
      </w:r>
      <w:r>
        <w:rPr>
          <w:rFonts w:ascii="Times New Roman" w:hAnsi="Times New Roman"/>
          <w:sz w:val="24"/>
          <w:szCs w:val="24"/>
        </w:rPr>
        <w:t>Ш</w:t>
      </w:r>
      <w:r w:rsidRPr="00964877">
        <w:rPr>
          <w:rFonts w:ascii="Times New Roman" w:hAnsi="Times New Roman"/>
          <w:sz w:val="24"/>
          <w:szCs w:val="24"/>
        </w:rPr>
        <w:t>кола №166</w:t>
      </w:r>
      <w:r>
        <w:rPr>
          <w:rFonts w:ascii="Times New Roman" w:hAnsi="Times New Roman"/>
          <w:sz w:val="24"/>
          <w:szCs w:val="24"/>
        </w:rPr>
        <w:t>»</w:t>
      </w:r>
      <w:r w:rsidRPr="00964877">
        <w:rPr>
          <w:rFonts w:ascii="Times New Roman" w:hAnsi="Times New Roman"/>
          <w:sz w:val="24"/>
          <w:szCs w:val="24"/>
        </w:rPr>
        <w:t xml:space="preserve"> Советского</w:t>
      </w:r>
      <w:r>
        <w:rPr>
          <w:rFonts w:ascii="Times New Roman" w:hAnsi="Times New Roman"/>
          <w:sz w:val="24"/>
          <w:szCs w:val="24"/>
        </w:rPr>
        <w:t xml:space="preserve"> района г. Казани</w:t>
      </w:r>
      <w:r w:rsidRPr="00964877">
        <w:rPr>
          <w:rFonts w:ascii="Times New Roman" w:hAnsi="Times New Roman"/>
          <w:sz w:val="24"/>
          <w:szCs w:val="24"/>
        </w:rPr>
        <w:t>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Программа по литературному чтению 1 класс составлена в соответствии с требованиями Федерального государственного образовательного стандарта начального общего образ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вания на основе авторской программы Л.Ф. Климановой, В.Г. Горецкого, Л.А. Виногра</w:t>
      </w:r>
      <w:r w:rsidRPr="00964877">
        <w:rPr>
          <w:rFonts w:ascii="Times New Roman" w:hAnsi="Times New Roman"/>
          <w:sz w:val="24"/>
          <w:szCs w:val="24"/>
        </w:rPr>
        <w:t>д</w:t>
      </w:r>
      <w:r w:rsidRPr="00964877">
        <w:rPr>
          <w:rFonts w:ascii="Times New Roman" w:hAnsi="Times New Roman"/>
          <w:sz w:val="24"/>
          <w:szCs w:val="24"/>
        </w:rPr>
        <w:t>ской «Литературное чтение» к УМК «Школа России».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Литературное чтение — один из основных предметов в обучении младших школьников. Он формирует общеучебный навык чтения и умение: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-работать с текстом, пробуждает интерес к чтению художественной литературы и спосо</w:t>
      </w:r>
      <w:r w:rsidRPr="00964877">
        <w:rPr>
          <w:rFonts w:ascii="Times New Roman" w:hAnsi="Times New Roman"/>
          <w:sz w:val="24"/>
          <w:szCs w:val="24"/>
        </w:rPr>
        <w:t>б</w:t>
      </w:r>
      <w:r w:rsidRPr="00964877">
        <w:rPr>
          <w:rFonts w:ascii="Times New Roman" w:hAnsi="Times New Roman"/>
          <w:sz w:val="24"/>
          <w:szCs w:val="24"/>
        </w:rPr>
        <w:t>ствует общему развитию ребёнка, его духовно-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-нравственному и эстетическому воспитанию.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Успешность изучения курса литературного чтения обеспечивает результативность по др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гим предметам начальной школы.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Курс литературного чтения направлен на достижение следующих </w:t>
      </w:r>
      <w:r w:rsidRPr="00964877">
        <w:rPr>
          <w:rFonts w:ascii="Times New Roman" w:hAnsi="Times New Roman"/>
          <w:b/>
          <w:sz w:val="24"/>
          <w:szCs w:val="24"/>
        </w:rPr>
        <w:t>целей</w:t>
      </w:r>
      <w:r w:rsidRPr="00964877">
        <w:rPr>
          <w:rFonts w:ascii="Times New Roman" w:hAnsi="Times New Roman"/>
          <w:sz w:val="24"/>
          <w:szCs w:val="24"/>
        </w:rPr>
        <w:t>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– овладение осознанным, правильным, беглым и выразительным чтением как базовым н</w:t>
      </w:r>
      <w:r w:rsidRPr="00964877">
        <w:rPr>
          <w:rFonts w:ascii="Times New Roman" w:hAnsi="Times New Roman"/>
          <w:sz w:val="24"/>
          <w:szCs w:val="24"/>
        </w:rPr>
        <w:t>а</w:t>
      </w:r>
      <w:r w:rsidRPr="00964877">
        <w:rPr>
          <w:rFonts w:ascii="Times New Roman" w:hAnsi="Times New Roman"/>
          <w:sz w:val="24"/>
          <w:szCs w:val="24"/>
        </w:rPr>
        <w:t xml:space="preserve">выком в системе образования младших школьников; 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-совершенствование всех видов речевой деятельности, обеспечивающих умение работать с разными видами текстов; развитие интереса к чтению и книге;  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-формирование читательского кругозора и приобретение опыта в выборе книг и самосто</w:t>
      </w:r>
      <w:r w:rsidRPr="00964877">
        <w:rPr>
          <w:rFonts w:ascii="Times New Roman" w:hAnsi="Times New Roman"/>
          <w:sz w:val="24"/>
          <w:szCs w:val="24"/>
        </w:rPr>
        <w:t>я</w:t>
      </w:r>
      <w:r w:rsidRPr="00964877">
        <w:rPr>
          <w:rFonts w:ascii="Times New Roman" w:hAnsi="Times New Roman"/>
          <w:sz w:val="24"/>
          <w:szCs w:val="24"/>
        </w:rPr>
        <w:t>тельной читательской деятельности;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– развитие художественно-творческих и познавательных способностей, эмоциональной отзывчивости при чтении художественных произведений; 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-формирование эстетического отношения к слову и умения понимать художественное произведение;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– обогащение нравственного опыта младших школьников средствами художественной л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 xml:space="preserve">тературы; 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-формирование нравственных представлений о добре, дружбе, правде и ответственности; -воспитание интереса и уважения к отечественной культуре и культуре народов многон</w:t>
      </w:r>
      <w:r w:rsidRPr="00964877">
        <w:rPr>
          <w:rFonts w:ascii="Times New Roman" w:hAnsi="Times New Roman"/>
          <w:sz w:val="24"/>
          <w:szCs w:val="24"/>
        </w:rPr>
        <w:t>а</w:t>
      </w:r>
      <w:r w:rsidRPr="00964877">
        <w:rPr>
          <w:rFonts w:ascii="Times New Roman" w:hAnsi="Times New Roman"/>
          <w:sz w:val="24"/>
          <w:szCs w:val="24"/>
        </w:rPr>
        <w:t>циональной России и других стран.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Литературное чтение как учебный предмет в начальной школе имеет большое значение в решении задач не только обучения, но и воспитания.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Знакомство учащихся с доступными их возрасту художественными произведениями, д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ховно-нравственное и эстетическое содержание которых активно влияет на чувства, со</w:t>
      </w:r>
      <w:r w:rsidRPr="00964877">
        <w:rPr>
          <w:rFonts w:ascii="Times New Roman" w:hAnsi="Times New Roman"/>
          <w:sz w:val="24"/>
          <w:szCs w:val="24"/>
        </w:rPr>
        <w:t>з</w:t>
      </w:r>
      <w:r w:rsidRPr="00964877">
        <w:rPr>
          <w:rFonts w:ascii="Times New Roman" w:hAnsi="Times New Roman"/>
          <w:sz w:val="24"/>
          <w:szCs w:val="24"/>
        </w:rPr>
        <w:t>нание и волю читателя, способствует формированию личных качеств, соответствующих национальным и общечеловеческим ценностям. Ориентация учащихся на моральные но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мы развивает у них умение соотносить свои поступки с этическими принципами повед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ния культурного человека, формирует навыки доброжелательного сотрудничества.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Важнейшим аспектом литературного чтения является формирование навыка чтения и др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гих видов речевой деятельности учащихся. Они овладевают осознанным и выразительным чтением, чтением текстов про себя, учатся ориентироваться в книге, использовать её для расширения своих знаний об окружающем мире.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В процессе освоения курса у младших школьников повышается уровень коммуникати</w:t>
      </w:r>
      <w:r w:rsidRPr="00964877">
        <w:rPr>
          <w:rFonts w:ascii="Times New Roman" w:hAnsi="Times New Roman"/>
          <w:sz w:val="24"/>
          <w:szCs w:val="24"/>
        </w:rPr>
        <w:t>в</w:t>
      </w:r>
      <w:r w:rsidRPr="00964877">
        <w:rPr>
          <w:rFonts w:ascii="Times New Roman" w:hAnsi="Times New Roman"/>
          <w:sz w:val="24"/>
          <w:szCs w:val="24"/>
        </w:rPr>
        <w:t>ной культуры: формируются умения составлять диалоги, высказывать собственное мн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ние, строить монолог в соответствии с речевой задачей, работать с различными видами текстов, самостоятельно пользоваться справочным аппаратом учебника, находить инфо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мацию в словарях, справочниках и энциклопедиях.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На уроках литературного чтения формируется читательская компетентность, помогающая младшему школьнику осознать себя грамотным читателем, способным к использованию читательской деятельности для своего самообразования. Грамотный читатель обладает потребностью в постоянном чтении книг, владеет техникой чтения и приёмами работы с текстом, пониманием прочитанного и прослушанного произведения, знанием книг, ум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нием их самостоятельно выбрать и оценить.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sz w:val="24"/>
          <w:szCs w:val="24"/>
        </w:rPr>
        <w:t>Курс литературного чтения пробуждает инт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рес учащихся к чтению художественных произведений. Внимание начинающего читателя обращается на словесно-образную природу художественного произведения, на отношение автора к героям и окружающему миру, на нравственные проблемы, волнующие писателя. Младшие школьники учатся чувствовать красоту поэтического слова, ценить образность словесного искусства.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Изучение предмета «Литературное чтение» решает множество важнейших </w:t>
      </w:r>
      <w:r w:rsidRPr="00964877">
        <w:rPr>
          <w:rFonts w:ascii="Times New Roman" w:hAnsi="Times New Roman"/>
          <w:b/>
          <w:sz w:val="24"/>
          <w:szCs w:val="24"/>
        </w:rPr>
        <w:t xml:space="preserve">задач </w:t>
      </w:r>
      <w:r w:rsidRPr="00964877">
        <w:rPr>
          <w:rFonts w:ascii="Times New Roman" w:hAnsi="Times New Roman"/>
          <w:sz w:val="24"/>
          <w:szCs w:val="24"/>
        </w:rPr>
        <w:t>начал</w:t>
      </w:r>
      <w:r w:rsidRPr="00964877">
        <w:rPr>
          <w:rFonts w:ascii="Times New Roman" w:hAnsi="Times New Roman"/>
          <w:sz w:val="24"/>
          <w:szCs w:val="24"/>
        </w:rPr>
        <w:t>ь</w:t>
      </w:r>
      <w:r w:rsidRPr="00964877">
        <w:rPr>
          <w:rFonts w:ascii="Times New Roman" w:hAnsi="Times New Roman"/>
          <w:sz w:val="24"/>
          <w:szCs w:val="24"/>
        </w:rPr>
        <w:t>ного обучения: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развивать у детей способность полноценно воспринимать художественное произвед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ние, сопереживать героям, эмоционально откликаться на прочитанное;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учить детей чувствовать и понимать образный язык художественного произведения, выразительные средства, создающие художественный образ, развивать образное мышл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ние учащихся;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формировать умение воссоздавать художественные образы литературного произвед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ния, развивать творческое и воссоздающее воображение учащихся, и особенно — асс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циативное мышление;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развивать поэтический слух детей, накапливать эстетический опыт слушания произв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дений изящной словесности, воспитывать художественный вкус;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формировать эстетическое отношение ребенка к жизни, приобщая его к классике х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дожественной литературы;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обеспечивать достаточно глубокое понимание содержания произведений различного уровня сложности;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расширять кругозор детей через чтение книг различ</w:t>
      </w:r>
      <w:r>
        <w:rPr>
          <w:rFonts w:ascii="Times New Roman" w:hAnsi="Times New Roman"/>
          <w:sz w:val="24"/>
          <w:szCs w:val="24"/>
        </w:rPr>
        <w:t>.</w:t>
      </w:r>
      <w:r w:rsidRPr="00964877">
        <w:rPr>
          <w:rFonts w:ascii="Times New Roman" w:hAnsi="Times New Roman"/>
          <w:sz w:val="24"/>
          <w:szCs w:val="24"/>
        </w:rPr>
        <w:t xml:space="preserve"> жанров, разнообразных по соде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жанию и тематике, обогащать нравственно-эстетический и познавательный опыт ребенка;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обеспечивать развитие речи школьников и активно формировать навык чтения и реч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вые умения;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 работать с различными типами текстов;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—создавать условия для формирования потребности в самостоятельном чтении художес</w:t>
      </w:r>
      <w:r w:rsidRPr="00964877">
        <w:rPr>
          <w:rFonts w:ascii="Times New Roman" w:hAnsi="Times New Roman"/>
          <w:sz w:val="24"/>
          <w:szCs w:val="24"/>
        </w:rPr>
        <w:t>т</w:t>
      </w:r>
      <w:r w:rsidRPr="00964877">
        <w:rPr>
          <w:rFonts w:ascii="Times New Roman" w:hAnsi="Times New Roman"/>
          <w:sz w:val="24"/>
          <w:szCs w:val="24"/>
        </w:rPr>
        <w:t>венных произведений, формировать «читательскую самостоятельность.</w:t>
      </w:r>
    </w:p>
    <w:p w:rsidR="006A0E63" w:rsidRPr="00964877" w:rsidRDefault="006A0E63" w:rsidP="009648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Общая характеристика курса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«Литературное чтение» как систематический курс начинается с 1 класса сразу после об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чения грамоте.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Раздел «Круг детского чтения» включает произведения устного творчества народов Ро</w:t>
      </w:r>
      <w:r w:rsidRPr="00964877">
        <w:rPr>
          <w:rFonts w:ascii="Times New Roman" w:hAnsi="Times New Roman"/>
          <w:sz w:val="24"/>
          <w:szCs w:val="24"/>
        </w:rPr>
        <w:t>с</w:t>
      </w:r>
      <w:r w:rsidRPr="00964877">
        <w:rPr>
          <w:rFonts w:ascii="Times New Roman" w:hAnsi="Times New Roman"/>
          <w:sz w:val="24"/>
          <w:szCs w:val="24"/>
        </w:rPr>
        <w:t>сии и зарубежных стран, произведения классиков отечественной и зарубежной литерат</w:t>
      </w:r>
      <w:r w:rsidRPr="00964877">
        <w:rPr>
          <w:rFonts w:ascii="Times New Roman" w:hAnsi="Times New Roman"/>
          <w:sz w:val="24"/>
          <w:szCs w:val="24"/>
        </w:rPr>
        <w:t>у</w:t>
      </w:r>
      <w:r w:rsidRPr="00964877">
        <w:rPr>
          <w:rFonts w:ascii="Times New Roman" w:hAnsi="Times New Roman"/>
          <w:sz w:val="24"/>
          <w:szCs w:val="24"/>
        </w:rPr>
        <w:t>ры и современных писателей России и других стран (художественные и научно-познавательные). Программа включает все основные литературные жанры: сказки, стихи, рассказы, басни, драматические произведения.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Учащиеся работают с книгами, учатся выбирать их по своим интересам. Новые книги п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полняют знания об окружающем мире, жизни сверстников, об их отношении друг к другу, труду, к Родине. В процессе обучения обогащается социально-нравственный и эстетич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ский опыт ребёнка, формируя у школьников читательскую самостоятельность.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Программа предусматривает знакомство с книгой как источником различного вида и</w:t>
      </w:r>
      <w:r w:rsidRPr="00964877">
        <w:rPr>
          <w:rFonts w:ascii="Times New Roman" w:hAnsi="Times New Roman"/>
          <w:sz w:val="24"/>
          <w:szCs w:val="24"/>
        </w:rPr>
        <w:t>н</w:t>
      </w:r>
      <w:r w:rsidRPr="00964877">
        <w:rPr>
          <w:rFonts w:ascii="Times New Roman" w:hAnsi="Times New Roman"/>
          <w:sz w:val="24"/>
          <w:szCs w:val="24"/>
        </w:rPr>
        <w:t>формации и формирование библиографических умений.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Раздел «Виды речевой и читательской деятельности» включает все виды речевой и чит</w:t>
      </w:r>
      <w:r w:rsidRPr="00964877">
        <w:rPr>
          <w:rFonts w:ascii="Times New Roman" w:hAnsi="Times New Roman"/>
          <w:sz w:val="24"/>
          <w:szCs w:val="24"/>
        </w:rPr>
        <w:t>а</w:t>
      </w:r>
      <w:r w:rsidRPr="00964877">
        <w:rPr>
          <w:rFonts w:ascii="Times New Roman" w:hAnsi="Times New Roman"/>
          <w:sz w:val="24"/>
          <w:szCs w:val="24"/>
        </w:rPr>
        <w:t>тельской деятельности (умение читать, слушать, говорить и писать) и работу с разными видами текстов. Раздел направлен на формирование речевой культуры учащихся, на с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вершенствование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коммуникативных навыков, главным из которых является навык чтения.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Навык чтения. На протяжения четырёх лет обучения меняются приёмы овладения нав</w:t>
      </w:r>
      <w:r w:rsidRPr="00964877">
        <w:rPr>
          <w:rFonts w:ascii="Times New Roman" w:hAnsi="Times New Roman"/>
          <w:sz w:val="24"/>
          <w:szCs w:val="24"/>
        </w:rPr>
        <w:t>ы</w:t>
      </w:r>
      <w:r w:rsidRPr="00964877">
        <w:rPr>
          <w:rFonts w:ascii="Times New Roman" w:hAnsi="Times New Roman"/>
          <w:sz w:val="24"/>
          <w:szCs w:val="24"/>
        </w:rPr>
        <w:t>ком чтения: сначала идёт освоение целостных (синтетических) приёмов чтения в пределах слова и словосочетания (чтения целыми словами); далее формируются приёмы интонац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онного объединения слов в предложения. Увеличивается скорость чтения (беглое чтение), постепенно вводится чтение про себя с воспроизведением содержания прочитанного. Учащиеся постепенно овладевают рациональными приёмами чтения и понимания проч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танного, орфоэпическими и интонационными нормами чтения, слов и предложений, о</w:t>
      </w:r>
      <w:r w:rsidRPr="00964877">
        <w:rPr>
          <w:rFonts w:ascii="Times New Roman" w:hAnsi="Times New Roman"/>
          <w:sz w:val="24"/>
          <w:szCs w:val="24"/>
        </w:rPr>
        <w:t>с</w:t>
      </w:r>
      <w:r w:rsidRPr="00964877">
        <w:rPr>
          <w:rFonts w:ascii="Times New Roman" w:hAnsi="Times New Roman"/>
          <w:sz w:val="24"/>
          <w:szCs w:val="24"/>
        </w:rPr>
        <w:t>ваивают разные виды чтения текста (выборочное, ознакомительное, изучающее) и испол</w:t>
      </w:r>
      <w:r w:rsidRPr="00964877">
        <w:rPr>
          <w:rFonts w:ascii="Times New Roman" w:hAnsi="Times New Roman"/>
          <w:sz w:val="24"/>
          <w:szCs w:val="24"/>
        </w:rPr>
        <w:t>ь</w:t>
      </w:r>
      <w:r w:rsidRPr="00964877">
        <w:rPr>
          <w:rFonts w:ascii="Times New Roman" w:hAnsi="Times New Roman"/>
          <w:sz w:val="24"/>
          <w:szCs w:val="24"/>
        </w:rPr>
        <w:t>зуют их в соответствии с конкретной речевой задачей.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Параллельно с формированием навыка беглого, осознанного чтения ведётся целенапра</w:t>
      </w:r>
      <w:r w:rsidRPr="00964877">
        <w:rPr>
          <w:rFonts w:ascii="Times New Roman" w:hAnsi="Times New Roman"/>
          <w:sz w:val="24"/>
          <w:szCs w:val="24"/>
        </w:rPr>
        <w:t>в</w:t>
      </w:r>
      <w:r w:rsidRPr="00964877">
        <w:rPr>
          <w:rFonts w:ascii="Times New Roman" w:hAnsi="Times New Roman"/>
          <w:sz w:val="24"/>
          <w:szCs w:val="24"/>
        </w:rPr>
        <w:t>ленная работа по развитию умения постигать смысл прочитанного, обобщать и выделять главное. Учащиеся овладевают приёмами выразительного чтения.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Совершенствование устной речи (умения слушать и говорить) проводится параллельно с обучением чтению. Совершенствуются умения воспринимать на слух высказывание или чтение собеседника, понимать цели речевого высказывания, задавать вопросы по усл</w:t>
      </w:r>
      <w:r w:rsidRPr="00964877">
        <w:rPr>
          <w:rFonts w:ascii="Times New Roman" w:hAnsi="Times New Roman"/>
          <w:sz w:val="24"/>
          <w:szCs w:val="24"/>
        </w:rPr>
        <w:t>ы</w:t>
      </w:r>
      <w:r w:rsidRPr="00964877">
        <w:rPr>
          <w:rFonts w:ascii="Times New Roman" w:hAnsi="Times New Roman"/>
          <w:sz w:val="24"/>
          <w:szCs w:val="24"/>
        </w:rPr>
        <w:t>шанному или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sz w:val="24"/>
          <w:szCs w:val="24"/>
        </w:rPr>
        <w:t>прочитанному произведению, высказывать свою точку зрения. Усваиваются продуктивные формы диалога, формулы речевого этикета в условиях учебного и внеуче</w:t>
      </w:r>
      <w:r w:rsidRPr="00964877">
        <w:rPr>
          <w:rFonts w:ascii="Times New Roman" w:hAnsi="Times New Roman"/>
          <w:sz w:val="24"/>
          <w:szCs w:val="24"/>
        </w:rPr>
        <w:t>б</w:t>
      </w:r>
      <w:r w:rsidRPr="00964877">
        <w:rPr>
          <w:rFonts w:ascii="Times New Roman" w:hAnsi="Times New Roman"/>
          <w:sz w:val="24"/>
          <w:szCs w:val="24"/>
        </w:rPr>
        <w:t>ного общения. Знакомство с особенностями национального этикета и общения людей проводится на основе литературных (фольклорных и классических) произведений. С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вершенствуется монологическая речь учащихся (с опорой на авторский текст, на предл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женную тему или проблему для обсуждения), целенаправленно пополняется активный словарный запас. Учащиеся осваивают сжатый, выборочный и полный пересказ проч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танного или услышанного произведения.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Особое место в программе отводится работе с текстом художественного произведения. На уроках литературного чтения совершенствуется представление о текстах (описание, ра</w:t>
      </w:r>
      <w:r w:rsidRPr="00964877">
        <w:rPr>
          <w:rFonts w:ascii="Times New Roman" w:hAnsi="Times New Roman"/>
          <w:sz w:val="24"/>
          <w:szCs w:val="24"/>
        </w:rPr>
        <w:t>с</w:t>
      </w:r>
      <w:r w:rsidRPr="00964877">
        <w:rPr>
          <w:rFonts w:ascii="Times New Roman" w:hAnsi="Times New Roman"/>
          <w:sz w:val="24"/>
          <w:szCs w:val="24"/>
        </w:rPr>
        <w:t>суждение, повествование); учащиеся сравнивают художественные, деловые (учебные) и научно- познавательные тексты, учатся соотносить заглавие с содержанием текста (его темой, главной мыслью), овладевают такими речевыми умениями, как деление текста на части, озаглавливание, составление плана, различение главной и дополнительной инфо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мации текста.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Программой предусмотрена литературоведческая пропедевтика. Учащиеся получают пе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воначальные представления о главной теме, идее (основной мысли) читаемого литерату</w:t>
      </w:r>
      <w:r w:rsidRPr="00964877">
        <w:rPr>
          <w:rFonts w:ascii="Times New Roman" w:hAnsi="Times New Roman"/>
          <w:sz w:val="24"/>
          <w:szCs w:val="24"/>
        </w:rPr>
        <w:t>р</w:t>
      </w:r>
      <w:r w:rsidRPr="00964877">
        <w:rPr>
          <w:rFonts w:ascii="Times New Roman" w:hAnsi="Times New Roman"/>
          <w:sz w:val="24"/>
          <w:szCs w:val="24"/>
        </w:rPr>
        <w:t>ного произведения, об основных жанрах литературных произведений (рассказ, стихотв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рение, сказка), особенностях малых фольклорных жанров (загадка, пословица, считалка, прибаутка). Дети учатся использовать изобразительные и выразительные средства слове</w:t>
      </w:r>
      <w:r w:rsidRPr="00964877">
        <w:rPr>
          <w:rFonts w:ascii="Times New Roman" w:hAnsi="Times New Roman"/>
          <w:sz w:val="24"/>
          <w:szCs w:val="24"/>
        </w:rPr>
        <w:t>с</w:t>
      </w:r>
      <w:r w:rsidRPr="00964877">
        <w:rPr>
          <w:rFonts w:ascii="Times New Roman" w:hAnsi="Times New Roman"/>
          <w:sz w:val="24"/>
          <w:szCs w:val="24"/>
        </w:rPr>
        <w:t>ного искусства («живописание словом», сравнение, олицетворение, эпитет, метафора, ритмичность и музыкальность стихотворной речи).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При анализе художественного текста на первый план выдвигается художественный образ (без термина). Сравнивая художественный и научно-познавательный тексты, учащиеся осознают, что перед ними не просто познавательные интересные тексты, а именно произведения словесного искусства. Слово становится объектом внимания читателя и осмысливается как средство создания словесно-художественного образа, через который автор выражает свои мысли и чувства.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Анализ образных средств языка в начальной школе проводится в объёме, который позв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ляет детям почувствовать целостность художественного образа, адекватно воспринять г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роя произведения и сопереживать ему.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Дети осваивают разные виды пересказов художественного текста: подробный (с испол</w:t>
      </w:r>
      <w:r w:rsidRPr="00964877">
        <w:rPr>
          <w:rFonts w:ascii="Times New Roman" w:hAnsi="Times New Roman"/>
          <w:sz w:val="24"/>
          <w:szCs w:val="24"/>
        </w:rPr>
        <w:t>ь</w:t>
      </w:r>
      <w:r w:rsidRPr="00964877">
        <w:rPr>
          <w:rFonts w:ascii="Times New Roman" w:hAnsi="Times New Roman"/>
          <w:sz w:val="24"/>
          <w:szCs w:val="24"/>
        </w:rPr>
        <w:t>зованием образных слов и выражений), выборочный и краткий (передача основ</w:t>
      </w:r>
      <w:r>
        <w:rPr>
          <w:rFonts w:ascii="Times New Roman" w:hAnsi="Times New Roman"/>
          <w:sz w:val="24"/>
          <w:szCs w:val="24"/>
        </w:rPr>
        <w:t>.</w:t>
      </w:r>
      <w:r w:rsidRPr="00964877">
        <w:rPr>
          <w:rFonts w:ascii="Times New Roman" w:hAnsi="Times New Roman"/>
          <w:sz w:val="24"/>
          <w:szCs w:val="24"/>
        </w:rPr>
        <w:t xml:space="preserve"> мыслей).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На основе чтения и анализа прочитанного текста учащиеся осмысливают поступки, хара</w:t>
      </w:r>
      <w:r w:rsidRPr="00964877">
        <w:rPr>
          <w:rFonts w:ascii="Times New Roman" w:hAnsi="Times New Roman"/>
          <w:sz w:val="24"/>
          <w:szCs w:val="24"/>
        </w:rPr>
        <w:t>к</w:t>
      </w:r>
      <w:r w:rsidRPr="00964877">
        <w:rPr>
          <w:rFonts w:ascii="Times New Roman" w:hAnsi="Times New Roman"/>
          <w:sz w:val="24"/>
          <w:szCs w:val="24"/>
        </w:rPr>
        <w:t>тер и речь героя, составляют его характеристику, обсуждают мотивы поведения героя, с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относя их с нормами морали, осознают духовно-нравственный смысл прочитанного пр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изведения.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Раздел «Опыт творческой деятельности» раскрывает приёмы и способы деятельности, к</w:t>
      </w:r>
      <w:r w:rsidRPr="00964877">
        <w:rPr>
          <w:rFonts w:ascii="Times New Roman" w:hAnsi="Times New Roman"/>
          <w:sz w:val="24"/>
          <w:szCs w:val="24"/>
        </w:rPr>
        <w:t>о</w:t>
      </w:r>
      <w:r w:rsidRPr="00964877">
        <w:rPr>
          <w:rFonts w:ascii="Times New Roman" w:hAnsi="Times New Roman"/>
          <w:sz w:val="24"/>
          <w:szCs w:val="24"/>
        </w:rPr>
        <w:t>торые помогут учащимся адекватно воспринимать художественное произведение и проя</w:t>
      </w:r>
      <w:r w:rsidRPr="00964877">
        <w:rPr>
          <w:rFonts w:ascii="Times New Roman" w:hAnsi="Times New Roman"/>
          <w:sz w:val="24"/>
          <w:szCs w:val="24"/>
        </w:rPr>
        <w:t>в</w:t>
      </w:r>
      <w:r w:rsidRPr="00964877">
        <w:rPr>
          <w:rFonts w:ascii="Times New Roman" w:hAnsi="Times New Roman"/>
          <w:sz w:val="24"/>
          <w:szCs w:val="24"/>
        </w:rPr>
        <w:t>лять собственные творческие способности. При работе с художественным текстом (со словом) используется жизненный, конкретно-чувственный опыт ребёнка и активизирую</w:t>
      </w:r>
      <w:r w:rsidRPr="00964877">
        <w:rPr>
          <w:rFonts w:ascii="Times New Roman" w:hAnsi="Times New Roman"/>
          <w:sz w:val="24"/>
          <w:szCs w:val="24"/>
        </w:rPr>
        <w:t>т</w:t>
      </w:r>
      <w:r w:rsidRPr="00964877">
        <w:rPr>
          <w:rFonts w:ascii="Times New Roman" w:hAnsi="Times New Roman"/>
          <w:sz w:val="24"/>
          <w:szCs w:val="24"/>
        </w:rPr>
        <w:t>ся образные представления, возникающие у него в процессе чтения, развивается умение воссоздавать словесные образы в соответствии с авторским текстом. Такой подход обе</w:t>
      </w:r>
      <w:r w:rsidRPr="00964877">
        <w:rPr>
          <w:rFonts w:ascii="Times New Roman" w:hAnsi="Times New Roman"/>
          <w:sz w:val="24"/>
          <w:szCs w:val="24"/>
        </w:rPr>
        <w:t>с</w:t>
      </w:r>
      <w:r w:rsidRPr="00964877">
        <w:rPr>
          <w:rFonts w:ascii="Times New Roman" w:hAnsi="Times New Roman"/>
          <w:sz w:val="24"/>
          <w:szCs w:val="24"/>
        </w:rPr>
        <w:t>печивает полноценное восприятие литературного произведения, формирование нравс</w:t>
      </w:r>
      <w:r w:rsidRPr="00964877">
        <w:rPr>
          <w:rFonts w:ascii="Times New Roman" w:hAnsi="Times New Roman"/>
          <w:sz w:val="24"/>
          <w:szCs w:val="24"/>
        </w:rPr>
        <w:t>т</w:t>
      </w:r>
      <w:r w:rsidRPr="00964877">
        <w:rPr>
          <w:rFonts w:ascii="Times New Roman" w:hAnsi="Times New Roman"/>
          <w:sz w:val="24"/>
          <w:szCs w:val="24"/>
        </w:rPr>
        <w:t>венно-эстетического отношения к действительности. Учащиеся выбирают произведения (отрывки из них) для чтения по ролям, словесного рисования, инсценирования и деклам</w:t>
      </w:r>
      <w:r w:rsidRPr="00964877">
        <w:rPr>
          <w:rFonts w:ascii="Times New Roman" w:hAnsi="Times New Roman"/>
          <w:sz w:val="24"/>
          <w:szCs w:val="24"/>
        </w:rPr>
        <w:t>а</w:t>
      </w:r>
      <w:r w:rsidRPr="00964877">
        <w:rPr>
          <w:rFonts w:ascii="Times New Roman" w:hAnsi="Times New Roman"/>
          <w:sz w:val="24"/>
          <w:szCs w:val="24"/>
        </w:rPr>
        <w:t>ции, выступают в роли актёров, режиссёров и художников. Они пишут изложения и соч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нения, сочиняют стихи и сказки, у них развивается интерес к литературному творчеству писателей, создателей произведений словесного искусства.</w:t>
      </w:r>
    </w:p>
    <w:p w:rsidR="006A0E63" w:rsidRPr="00964877" w:rsidRDefault="006A0E63" w:rsidP="009648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КУРСА В УЧЕБНОМ ПЛАНЕ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 xml:space="preserve">В 1 классе на изучение литературного чтения отводится 19 ч (2 ч в неделю, 10 учебных недель) и 47 </w:t>
      </w:r>
      <w:r>
        <w:rPr>
          <w:rFonts w:ascii="Times New Roman" w:hAnsi="Times New Roman"/>
          <w:sz w:val="24"/>
          <w:szCs w:val="24"/>
        </w:rPr>
        <w:t>часов в период обучения грамоте</w:t>
      </w:r>
      <w:r w:rsidRPr="00964877">
        <w:rPr>
          <w:rFonts w:ascii="Times New Roman" w:hAnsi="Times New Roman"/>
          <w:sz w:val="24"/>
          <w:szCs w:val="24"/>
        </w:rPr>
        <w:t>.</w:t>
      </w:r>
    </w:p>
    <w:p w:rsidR="006A0E63" w:rsidRPr="00964877" w:rsidRDefault="006A0E63" w:rsidP="009648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sz w:val="24"/>
          <w:szCs w:val="24"/>
        </w:rPr>
        <w:t>ЦЕННОС</w:t>
      </w:r>
      <w:r>
        <w:rPr>
          <w:rFonts w:ascii="Times New Roman" w:hAnsi="Times New Roman"/>
          <w:b/>
          <w:sz w:val="24"/>
          <w:szCs w:val="24"/>
        </w:rPr>
        <w:t>ТНЫЕ ОРИЕНТИРЫ СОДЕРЖАНИЯ КУРСА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Обучение литературному чтению строится на основе понимания того, что литература - это явление национальной и мировой культуры, средство сохранения и передачи нравстве</w:t>
      </w:r>
      <w:r w:rsidRPr="00964877">
        <w:rPr>
          <w:rFonts w:ascii="Times New Roman" w:hAnsi="Times New Roman"/>
          <w:sz w:val="24"/>
          <w:szCs w:val="24"/>
        </w:rPr>
        <w:t>н</w:t>
      </w:r>
      <w:r w:rsidRPr="00964877">
        <w:rPr>
          <w:rFonts w:ascii="Times New Roman" w:hAnsi="Times New Roman"/>
          <w:sz w:val="24"/>
          <w:szCs w:val="24"/>
        </w:rPr>
        <w:t>ных ценностей и традиций; осознании значимости чтения для личного развития; форм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рования представлений о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Родине и её людях, окружающем мире, культуре, первоначальных этических представл</w:t>
      </w:r>
      <w:r w:rsidRPr="00964877">
        <w:rPr>
          <w:rFonts w:ascii="Times New Roman" w:hAnsi="Times New Roman"/>
          <w:sz w:val="24"/>
          <w:szCs w:val="24"/>
        </w:rPr>
        <w:t>е</w:t>
      </w:r>
      <w:r w:rsidRPr="00964877">
        <w:rPr>
          <w:rFonts w:ascii="Times New Roman" w:hAnsi="Times New Roman"/>
          <w:sz w:val="24"/>
          <w:szCs w:val="24"/>
        </w:rPr>
        <w:t>ний, понятий о добре и зле, дружбе, честности; формировании потребности в системат</w:t>
      </w:r>
      <w:r w:rsidRPr="00964877">
        <w:rPr>
          <w:rFonts w:ascii="Times New Roman" w:hAnsi="Times New Roman"/>
          <w:sz w:val="24"/>
          <w:szCs w:val="24"/>
        </w:rPr>
        <w:t>и</w:t>
      </w:r>
      <w:r w:rsidRPr="00964877">
        <w:rPr>
          <w:rFonts w:ascii="Times New Roman" w:hAnsi="Times New Roman"/>
          <w:sz w:val="24"/>
          <w:szCs w:val="24"/>
        </w:rPr>
        <w:t>ческом чтении.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</w:rPr>
        <w:t>Результаты изучения курса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Реализация программы обеспечивает достижение выпускниками на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чальной школы сл</w:t>
      </w:r>
      <w:r w:rsidRPr="00964877">
        <w:rPr>
          <w:rFonts w:ascii="Times New Roman" w:hAnsi="Times New Roman"/>
          <w:color w:val="000000"/>
          <w:sz w:val="24"/>
          <w:szCs w:val="24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</w:rPr>
        <w:t>дующих личностных, метапредметных и предметных результатов: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</w:rPr>
        <w:t>Личностные результаты: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1)  формирование чувства гордости за свою Родину, её историю, рос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сийский народ, ст</w:t>
      </w:r>
      <w:r w:rsidRPr="00964877">
        <w:rPr>
          <w:rFonts w:ascii="Times New Roman" w:hAnsi="Times New Roman"/>
          <w:color w:val="000000"/>
          <w:sz w:val="24"/>
          <w:szCs w:val="24"/>
        </w:rPr>
        <w:t>а</w:t>
      </w:r>
      <w:r w:rsidRPr="00964877">
        <w:rPr>
          <w:rFonts w:ascii="Times New Roman" w:hAnsi="Times New Roman"/>
          <w:color w:val="000000"/>
          <w:sz w:val="24"/>
          <w:szCs w:val="24"/>
        </w:rPr>
        <w:t>новление гуманистических и демократических ценностных ориентации многонационал</w:t>
      </w:r>
      <w:r w:rsidRPr="00964877">
        <w:rPr>
          <w:rFonts w:ascii="Times New Roman" w:hAnsi="Times New Roman"/>
          <w:color w:val="000000"/>
          <w:sz w:val="24"/>
          <w:szCs w:val="24"/>
        </w:rPr>
        <w:t>ь</w:t>
      </w:r>
      <w:r w:rsidRPr="00964877">
        <w:rPr>
          <w:rFonts w:ascii="Times New Roman" w:hAnsi="Times New Roman"/>
          <w:color w:val="000000"/>
          <w:sz w:val="24"/>
          <w:szCs w:val="24"/>
        </w:rPr>
        <w:t>ного российского общества;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2) 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3)  воспитание художественно-эстетического вкуса, эстетических потребностей, ценн</w:t>
      </w:r>
      <w:r w:rsidRPr="00964877">
        <w:rPr>
          <w:rFonts w:ascii="Times New Roman" w:hAnsi="Times New Roman"/>
          <w:color w:val="000000"/>
          <w:sz w:val="24"/>
          <w:szCs w:val="24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</w:rPr>
        <w:t>стей и чувств на основе опыта слушания и заучивания наизусть произведений художес</w:t>
      </w:r>
      <w:r w:rsidRPr="00964877">
        <w:rPr>
          <w:rFonts w:ascii="Times New Roman" w:hAnsi="Times New Roman"/>
          <w:color w:val="000000"/>
          <w:sz w:val="24"/>
          <w:szCs w:val="24"/>
        </w:rPr>
        <w:t>т</w:t>
      </w:r>
      <w:r w:rsidRPr="00964877">
        <w:rPr>
          <w:rFonts w:ascii="Times New Roman" w:hAnsi="Times New Roman"/>
          <w:color w:val="000000"/>
          <w:sz w:val="24"/>
          <w:szCs w:val="24"/>
        </w:rPr>
        <w:t>венной литературы;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4)  развитие этических чувств, доброжелательности и эмоционально нравственной отзы</w:t>
      </w:r>
      <w:r w:rsidRPr="00964877">
        <w:rPr>
          <w:rFonts w:ascii="Times New Roman" w:hAnsi="Times New Roman"/>
          <w:color w:val="000000"/>
          <w:sz w:val="24"/>
          <w:szCs w:val="24"/>
        </w:rPr>
        <w:t>в</w:t>
      </w:r>
      <w:r w:rsidRPr="00964877">
        <w:rPr>
          <w:rFonts w:ascii="Times New Roman" w:hAnsi="Times New Roman"/>
          <w:color w:val="000000"/>
          <w:sz w:val="24"/>
          <w:szCs w:val="24"/>
        </w:rPr>
        <w:t>чивости, понимания и сопереживания чувствам других людей;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5)  формирование уважительного отношения к иному мнению, истории и культуре других народов, выработка умения терпимо относится к людям иной национал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964877">
        <w:rPr>
          <w:rFonts w:ascii="Times New Roman" w:hAnsi="Times New Roman"/>
          <w:color w:val="000000"/>
          <w:sz w:val="24"/>
          <w:szCs w:val="24"/>
        </w:rPr>
        <w:t xml:space="preserve"> принадлежности;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6)  овладение начальными навыками адаптации к школе, школьному коллективу;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7)   принятие и освоение социальной роли обучающегося, развития мотивов учебной де</w:t>
      </w:r>
      <w:r w:rsidRPr="00964877">
        <w:rPr>
          <w:rFonts w:ascii="Times New Roman" w:hAnsi="Times New Roman"/>
          <w:color w:val="000000"/>
          <w:sz w:val="24"/>
          <w:szCs w:val="24"/>
        </w:rPr>
        <w:t>я</w:t>
      </w:r>
      <w:r w:rsidRPr="00964877">
        <w:rPr>
          <w:rFonts w:ascii="Times New Roman" w:hAnsi="Times New Roman"/>
          <w:color w:val="000000"/>
          <w:sz w:val="24"/>
          <w:szCs w:val="24"/>
        </w:rPr>
        <w:t>тельности и формирование личностного смысла учения;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8)  развитие самостоятельности и личной ответственности за сноп по ступки на основе представлений о нравственных нормах общения;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9)  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турных произведений со своими собственными п</w:t>
      </w:r>
      <w:r w:rsidRPr="00964877">
        <w:rPr>
          <w:rFonts w:ascii="Times New Roman" w:hAnsi="Times New Roman"/>
          <w:color w:val="000000"/>
          <w:sz w:val="24"/>
          <w:szCs w:val="24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</w:rPr>
        <w:t>ступками, осмысливать поступки героев;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10) 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 результаты: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1)  овладение способностью принимать и сохранять цели и задачи учеб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ной деятельности, поиска средств её осуществления;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2)  освоение, способами решения проблем творческого и поискового характера;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3) 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4) 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5)  использование знаково-символических средств представления ин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формации о книгах;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6)  активное использование речевых средств для решения коммуника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тивных и познав</w:t>
      </w:r>
      <w:r w:rsidRPr="00964877">
        <w:rPr>
          <w:rFonts w:ascii="Times New Roman" w:hAnsi="Times New Roman"/>
          <w:color w:val="000000"/>
          <w:sz w:val="24"/>
          <w:szCs w:val="24"/>
        </w:rPr>
        <w:t>а</w:t>
      </w:r>
      <w:r w:rsidRPr="00964877">
        <w:rPr>
          <w:rFonts w:ascii="Times New Roman" w:hAnsi="Times New Roman"/>
          <w:color w:val="000000"/>
          <w:sz w:val="24"/>
          <w:szCs w:val="24"/>
        </w:rPr>
        <w:t>тельных задач;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7)   использование различных способов поиска учебной информа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ции в справочниках, сл</w:t>
      </w:r>
      <w:r w:rsidRPr="00964877">
        <w:rPr>
          <w:rFonts w:ascii="Times New Roman" w:hAnsi="Times New Roman"/>
          <w:color w:val="000000"/>
          <w:sz w:val="24"/>
          <w:szCs w:val="24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</w:rPr>
        <w:t>варях, энциклопедиях и интерпретации ин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формации в соответствии с коммуникативными и познавательными задачами;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8)  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9)  овладение логическими действиями сравнения, анализа, синтеза, обобщения, класс</w:t>
      </w:r>
      <w:r w:rsidRPr="00964877">
        <w:rPr>
          <w:rFonts w:ascii="Times New Roman" w:hAnsi="Times New Roman"/>
          <w:color w:val="000000"/>
          <w:sz w:val="24"/>
          <w:szCs w:val="24"/>
        </w:rPr>
        <w:t>и</w:t>
      </w:r>
      <w:r w:rsidRPr="00964877">
        <w:rPr>
          <w:rFonts w:ascii="Times New Roman" w:hAnsi="Times New Roman"/>
          <w:color w:val="000000"/>
          <w:sz w:val="24"/>
          <w:szCs w:val="24"/>
        </w:rPr>
        <w:t>фикации по родовидовым признакам, установления причинно-следственных связей, п</w:t>
      </w:r>
      <w:r w:rsidRPr="00964877">
        <w:rPr>
          <w:rFonts w:ascii="Times New Roman" w:hAnsi="Times New Roman"/>
          <w:color w:val="000000"/>
          <w:sz w:val="24"/>
          <w:szCs w:val="24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</w:rPr>
        <w:t>строения рассуждений;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10)  готовность слушать собеседника и вести диалог, признавать раз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личные точки зрения и право каждого иметь и излагать своё мнение и аргументировать свою точку зрения и оценку событий;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11)  умение договариваться о распределении ролей в совместной дея</w:t>
      </w:r>
      <w:r w:rsidRPr="00964877">
        <w:rPr>
          <w:rFonts w:ascii="Times New Roman" w:hAnsi="Times New Roman"/>
          <w:color w:val="000000"/>
          <w:sz w:val="24"/>
          <w:szCs w:val="24"/>
        </w:rPr>
        <w:softHyphen/>
        <w:t>тельности, осущест</w:t>
      </w:r>
      <w:r w:rsidRPr="00964877">
        <w:rPr>
          <w:rFonts w:ascii="Times New Roman" w:hAnsi="Times New Roman"/>
          <w:color w:val="000000"/>
          <w:sz w:val="24"/>
          <w:szCs w:val="24"/>
        </w:rPr>
        <w:t>в</w:t>
      </w:r>
      <w:r w:rsidRPr="00964877">
        <w:rPr>
          <w:rFonts w:ascii="Times New Roman" w:hAnsi="Times New Roman"/>
          <w:color w:val="000000"/>
          <w:sz w:val="24"/>
          <w:szCs w:val="24"/>
        </w:rPr>
        <w:t>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12) готовность конструктивно разрешать конфликты посредством учета</w:t>
      </w:r>
      <w:r w:rsidRPr="00964877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</w:rPr>
        <w:t>интересов сторон и сотрудничества.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</w:rPr>
        <w:t>Предметные результаты: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1)  понимание литературы как явления национальной и мировой литературы, средства с</w:t>
      </w:r>
      <w:r w:rsidRPr="00964877">
        <w:rPr>
          <w:rFonts w:ascii="Times New Roman" w:hAnsi="Times New Roman"/>
          <w:color w:val="000000"/>
          <w:sz w:val="24"/>
          <w:szCs w:val="24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</w:rPr>
        <w:t>хранения и передачи нравственных ценностей и традиций;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2)  осознание значимости чтения для личного развития; формирование представлений о Родине и ее людях, окружающем мире, культуре, первоначальных этических представл</w:t>
      </w:r>
      <w:r w:rsidRPr="00964877">
        <w:rPr>
          <w:rFonts w:ascii="Times New Roman" w:hAnsi="Times New Roman"/>
          <w:color w:val="000000"/>
          <w:sz w:val="24"/>
          <w:szCs w:val="24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</w:rPr>
        <w:t>ний,  понятий о добре и зле, дружбе, честности; формирование потребности в системат</w:t>
      </w:r>
      <w:r w:rsidRPr="00964877">
        <w:rPr>
          <w:rFonts w:ascii="Times New Roman" w:hAnsi="Times New Roman"/>
          <w:color w:val="000000"/>
          <w:sz w:val="24"/>
          <w:szCs w:val="24"/>
        </w:rPr>
        <w:t>и</w:t>
      </w:r>
      <w:r w:rsidRPr="00964877">
        <w:rPr>
          <w:rFonts w:ascii="Times New Roman" w:hAnsi="Times New Roman"/>
          <w:color w:val="000000"/>
          <w:sz w:val="24"/>
          <w:szCs w:val="24"/>
        </w:rPr>
        <w:t>ческом чтении;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3)  достижение необходимого для продолжения образовании уровня читательской комп</w:t>
      </w:r>
      <w:r w:rsidRPr="00964877">
        <w:rPr>
          <w:rFonts w:ascii="Times New Roman" w:hAnsi="Times New Roman"/>
          <w:color w:val="000000"/>
          <w:sz w:val="24"/>
          <w:szCs w:val="24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</w:rPr>
        <w:t>тентности, общего речевого развития, т. е. овладение чтением вслух и про себя, элеме</w:t>
      </w:r>
      <w:r w:rsidRPr="00964877">
        <w:rPr>
          <w:rFonts w:ascii="Times New Roman" w:hAnsi="Times New Roman"/>
          <w:color w:val="000000"/>
          <w:sz w:val="24"/>
          <w:szCs w:val="24"/>
        </w:rPr>
        <w:t>н</w:t>
      </w:r>
      <w:r w:rsidRPr="00964877">
        <w:rPr>
          <w:rFonts w:ascii="Times New Roman" w:hAnsi="Times New Roman"/>
          <w:color w:val="000000"/>
          <w:sz w:val="24"/>
          <w:szCs w:val="24"/>
        </w:rPr>
        <w:t>тарными приёмами анализа  художественных, научно-познавательных и учебных текстов с использованием элементарных литературоведческих понятий;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4)   использование разных видов чтения изучающее (смысловое, выборочное, поисковое); умение осознанно воспринимать и оценивать содержание и специфику различных текстов, участвовать в их обсуждении и давать и обосновывать нравственную оценку поступков героем;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5)  умение</w:t>
      </w:r>
      <w:r w:rsidRPr="00964877">
        <w:rPr>
          <w:rFonts w:ascii="Times New Roman" w:hAnsi="Times New Roman"/>
          <w:color w:val="000000"/>
          <w:sz w:val="24"/>
          <w:szCs w:val="24"/>
        </w:rPr>
        <w:t xml:space="preserve"> самостояте</w:t>
      </w:r>
      <w:r>
        <w:rPr>
          <w:rFonts w:ascii="Times New Roman" w:hAnsi="Times New Roman"/>
          <w:color w:val="000000"/>
          <w:sz w:val="24"/>
          <w:szCs w:val="24"/>
        </w:rPr>
        <w:t>льно выбирать интересующую</w:t>
      </w:r>
      <w:r w:rsidRPr="00964877">
        <w:rPr>
          <w:rFonts w:ascii="Times New Roman" w:hAnsi="Times New Roman"/>
          <w:color w:val="000000"/>
          <w:sz w:val="24"/>
          <w:szCs w:val="24"/>
        </w:rPr>
        <w:t xml:space="preserve"> литературу пользоваться справочн</w:t>
      </w:r>
      <w:r w:rsidRPr="00964877">
        <w:rPr>
          <w:rFonts w:ascii="Times New Roman" w:hAnsi="Times New Roman"/>
          <w:color w:val="000000"/>
          <w:sz w:val="24"/>
          <w:szCs w:val="24"/>
        </w:rPr>
        <w:t>ы</w:t>
      </w:r>
      <w:r w:rsidRPr="00964877">
        <w:rPr>
          <w:rFonts w:ascii="Times New Roman" w:hAnsi="Times New Roman"/>
          <w:color w:val="000000"/>
          <w:sz w:val="24"/>
          <w:szCs w:val="24"/>
        </w:rPr>
        <w:t>ми источниками для понимания и получения дополнительной информации, составляя с</w:t>
      </w:r>
      <w:r w:rsidRPr="00964877">
        <w:rPr>
          <w:rFonts w:ascii="Times New Roman" w:hAnsi="Times New Roman"/>
          <w:color w:val="000000"/>
          <w:sz w:val="24"/>
          <w:szCs w:val="24"/>
        </w:rPr>
        <w:t>а</w:t>
      </w:r>
      <w:r w:rsidRPr="00964877">
        <w:rPr>
          <w:rFonts w:ascii="Times New Roman" w:hAnsi="Times New Roman"/>
          <w:color w:val="000000"/>
          <w:sz w:val="24"/>
          <w:szCs w:val="24"/>
        </w:rPr>
        <w:t>мостоятельно краткую аннотацию;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6)  умение использовать простейшие виды анализа различных текстов: устанавливать причинно-следственные связи и определять главную  мысль произведения, делить текст на части, озаглавливать  их, составлять простой план, находить средства выразительности, пересказывать произведение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7)  умение работать с разными видами текстов, находить характерные особенности нау</w:t>
      </w:r>
      <w:r w:rsidRPr="00964877">
        <w:rPr>
          <w:rFonts w:ascii="Times New Roman" w:hAnsi="Times New Roman"/>
          <w:color w:val="000000"/>
          <w:sz w:val="24"/>
          <w:szCs w:val="24"/>
        </w:rPr>
        <w:t>ч</w:t>
      </w:r>
      <w:r w:rsidRPr="00964877">
        <w:rPr>
          <w:rFonts w:ascii="Times New Roman" w:hAnsi="Times New Roman"/>
          <w:color w:val="000000"/>
          <w:sz w:val="24"/>
          <w:szCs w:val="24"/>
        </w:rPr>
        <w:t>но-познавательных, учебных и художественных произведений. На практическом уровне овладеть некоторыми видами письменной речи (повествование — создание текста по ан</w:t>
      </w:r>
      <w:r w:rsidRPr="00964877">
        <w:rPr>
          <w:rFonts w:ascii="Times New Roman" w:hAnsi="Times New Roman"/>
          <w:color w:val="000000"/>
          <w:sz w:val="24"/>
          <w:szCs w:val="24"/>
        </w:rPr>
        <w:t>а</w:t>
      </w:r>
      <w:r w:rsidRPr="00964877">
        <w:rPr>
          <w:rFonts w:ascii="Times New Roman" w:hAnsi="Times New Roman"/>
          <w:color w:val="000000"/>
          <w:sz w:val="24"/>
          <w:szCs w:val="24"/>
        </w:rPr>
        <w:t>логии, рассуждение - письменный ответ на вопрос, описание — характеристика героев). Умение  написать отзыв на прочитанное произведение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8)  развитие художественно-творческих способностей, умение создавать</w:t>
      </w:r>
    </w:p>
    <w:p w:rsidR="006A0E63" w:rsidRPr="00964877" w:rsidRDefault="006A0E63" w:rsidP="009648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собственный текст на основе художественного произведения, репродукции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картин художников, иллюстраций, на основе личного опыта.</w:t>
      </w:r>
    </w:p>
    <w:p w:rsidR="006A0E63" w:rsidRPr="00964877" w:rsidRDefault="006A0E63" w:rsidP="0096487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>Содержание учебного предмета: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>Обучение грамоте (52 ч)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.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«Азбука» - первая учебная книга.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Здравствуй, школа! Устная и письменная речь. Предложение. Кто любит трудиться, тому без дела не сидится. Предл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жение и слово. Люби все живое. Слово и слог. Не нужен и клад, когда в семье лад. Слог. Ударение.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Согласие крепче каменных стен. Звуки в окружающем мире.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«Край родной, н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век любимый». Гласные и согласные звуки.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Век живи, век учись. Как образуется слог? Повторение — отвечать.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на вопросы учителя по иллюстрациям к сказкам,  Азбука — к мудрости ступенька. Звук [а]. Буква А, а.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Кто скоро помог, тот дважды помог. Звук [о]. Буква О, о. Нет друга - ищи, а нашел — береги. Звук [и]. Буква И, и. Не стыдно не знать, стыдно не учиться. Звук [ы]. Буква ы. Ученье — путь к уменью. Звук [у]. Буква У у. Труд кормит, а лень портит. Звуки [н], [н’]. Буква Нн. Старый друг лучше новых двух. Звуки [С], [С’]. Буква С с. Каков мастер, такова и работа. Звуки [к], [К’]. Буква К к. .С. Пушкин. Сказки. Звуки [т],[т’] Буква Т, т. .И. Чуковский Сказки. Звуки [л], [л’]. Буква Л л. А.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.С. Пушкин. Сказка о рыбаке и рыбке. Звуки [р], [р’]. Буква Рр. Век живи, век учись. Звуки [в], [в’]. Буква В в. Русская народная сказка. Звуки [Й’э], [’э]. Буква Е, е. «Красуйся, град Петров!» Звуки [п], [п’]. Буква Пп. Москва — столица России. Звуки [м], [м’]. Буква Мм.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0 братьях наших меньших. Звуки [з], [з’]. Буква Зз. А.С. Пушкин. Сказка о царе Салтане... Звуки [б], [б’]. Буква Б б. Чередование звонких и глухих согласных. Чтение текстов с из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ченными буквами. Терпенье и труд все перетрут. Звуки [д], [д’). Буква Дд. Буква Д д.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поставление букв д — т в слогах и словах. Буква Дд (закрепление). Россия — Родина моя. Звуки [й’а], [’а]. Буквы Я, я. Чтение текстов с изученными буквами.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 делай другим того, чего себе не пожелаешь. Звуки [Г], [Г’]. Буква Гг. Делу время, а потехе — час. Звук [ч’]. Буква Ч ч. Правописание сочетаний ча, чу. Красна птица опереньем, а человек уменьем. Буква ь как показатель мягкости согласных звуков. Мало уметь читать, надо уметь думать. Звук [ш]. Буква Шш. Где дружбой дорожат, там враги дрожат. Звук [ж]. Буква Ж ж. Буква Ж ж.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Люби все живое. Звуки [й’о], [’о]. Буква Ёё.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Жить - Родине служить. Звук [й’]. Буква Йй. Без труда хлеб не родится никогда. Звуки [х], [х*]. Буква Хх. Звуки [х], [х’]. Буква Хх (закрепление). Чтение текстов морально-этического характера. С.Я. Маршак. Сказка о глупом мышонке. Звуки [й’у], [’у]. Буква Ю ю.</w:t>
      </w: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Делу время, потехе час. Звук [ц]. Буква Цц. Как человек научился летать. Звук [э]. Буква Ээ. Русская народная сказка «По щучьему велению». Звук [щ’]. БукваЩ щ. Сочетания ча — ща, чу-щу. Звук [щ’]. БукваЩ щ (закр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пление). «Играют волны, ветер свищет...» Звуки [ф], [ф’]• Буква Фф. Бог не в силе, а в правде. Буквы ь, ъ. Русский алфавит. </w:t>
      </w:r>
    </w:p>
    <w:p w:rsidR="006A0E63" w:rsidRPr="00964877" w:rsidRDefault="006A0E63" w:rsidP="00964877">
      <w:pPr>
        <w:spacing w:after="0" w:line="240" w:lineRule="auto"/>
        <w:jc w:val="both"/>
        <w:rPr>
          <w:rStyle w:val="9"/>
          <w:color w:val="auto"/>
          <w:sz w:val="24"/>
          <w:szCs w:val="24"/>
          <w:shd w:val="clear" w:color="auto" w:fill="auto"/>
          <w:lang w:eastAsia="en-US"/>
        </w:rPr>
      </w:pPr>
      <w:r w:rsidRPr="00964877">
        <w:rPr>
          <w:rFonts w:ascii="Times New Roman" w:hAnsi="Times New Roman"/>
          <w:b/>
          <w:color w:val="000000"/>
          <w:sz w:val="24"/>
          <w:szCs w:val="24"/>
          <w:lang w:eastAsia="ru-RU"/>
        </w:rPr>
        <w:t>Литературное чтение (14 ч)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.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 Данько «Загадочные буквы». И. Токмакова. «Аля, Кля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к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сич и буква «А». С. Черный «Живая азбука», Ф. Кривин «Почему «А» поется, а «Б» нет». Г. Сапгир «Про медведя». М. Бородицкая «Разговор с пчелой». И.  Гамазкова «Кто как кричит?». С. Маршак «Автобус номер 26». Е. Чарушин «Теремок». Русская народная сказка «Рукавички».  </w:t>
      </w:r>
      <w:r w:rsidRPr="00964877">
        <w:rPr>
          <w:rStyle w:val="9pt"/>
          <w:sz w:val="24"/>
          <w:szCs w:val="24"/>
          <w:lang w:eastAsia="en-US"/>
        </w:rPr>
        <w:t>И. Токма</w:t>
      </w:r>
      <w:r w:rsidRPr="00964877">
        <w:rPr>
          <w:rStyle w:val="9pt"/>
          <w:sz w:val="24"/>
          <w:szCs w:val="24"/>
          <w:lang w:eastAsia="en-US"/>
        </w:rPr>
        <w:softHyphen/>
        <w:t>кова «Ру</w:t>
      </w:r>
      <w:r w:rsidRPr="00964877">
        <w:rPr>
          <w:rStyle w:val="9pt"/>
          <w:sz w:val="24"/>
          <w:szCs w:val="24"/>
          <w:lang w:eastAsia="en-US"/>
        </w:rPr>
        <w:softHyphen/>
        <w:t>чей»,</w:t>
      </w:r>
      <w:r w:rsidRPr="00964877">
        <w:rPr>
          <w:rStyle w:val="NoSpacingChar"/>
          <w:rFonts w:ascii="Times New Roman" w:eastAsia="Calibri" w:hAnsi="Times New Roman"/>
          <w:sz w:val="24"/>
          <w:szCs w:val="24"/>
        </w:rPr>
        <w:t xml:space="preserve"> </w:t>
      </w:r>
      <w:r w:rsidRPr="00964877">
        <w:rPr>
          <w:rStyle w:val="9"/>
          <w:sz w:val="24"/>
          <w:szCs w:val="24"/>
          <w:lang w:eastAsia="en-US"/>
        </w:rPr>
        <w:t>Л. Уль- яницкая «Фона</w:t>
      </w:r>
      <w:r w:rsidRPr="00964877">
        <w:rPr>
          <w:rStyle w:val="9"/>
          <w:sz w:val="24"/>
          <w:szCs w:val="24"/>
          <w:lang w:eastAsia="en-US"/>
        </w:rPr>
        <w:softHyphen/>
        <w:t>рик», Л. Яхнин «У д</w:t>
      </w:r>
      <w:r w:rsidRPr="00964877">
        <w:rPr>
          <w:rStyle w:val="9"/>
          <w:sz w:val="24"/>
          <w:szCs w:val="24"/>
          <w:lang w:eastAsia="en-US"/>
        </w:rPr>
        <w:t>о</w:t>
      </w:r>
      <w:r w:rsidRPr="00964877">
        <w:rPr>
          <w:rStyle w:val="9"/>
          <w:sz w:val="24"/>
          <w:szCs w:val="24"/>
          <w:lang w:eastAsia="en-US"/>
        </w:rPr>
        <w:t>рож</w:t>
      </w:r>
      <w:r w:rsidRPr="00964877">
        <w:rPr>
          <w:rStyle w:val="9"/>
          <w:sz w:val="24"/>
          <w:szCs w:val="24"/>
          <w:lang w:eastAsia="en-US"/>
        </w:rPr>
        <w:softHyphen/>
        <w:t>ки».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Style w:val="9pt"/>
          <w:sz w:val="24"/>
          <w:szCs w:val="24"/>
          <w:lang w:eastAsia="en-US"/>
        </w:rPr>
        <w:t>И. Токма</w:t>
      </w:r>
      <w:r w:rsidRPr="00964877">
        <w:rPr>
          <w:rStyle w:val="9pt"/>
          <w:sz w:val="24"/>
          <w:szCs w:val="24"/>
          <w:lang w:eastAsia="en-US"/>
        </w:rPr>
        <w:softHyphen/>
        <w:t>кова «Мы играли в хохо</w:t>
      </w:r>
      <w:r w:rsidRPr="00964877">
        <w:rPr>
          <w:rStyle w:val="9pt"/>
          <w:sz w:val="24"/>
          <w:szCs w:val="24"/>
          <w:lang w:eastAsia="en-US"/>
        </w:rPr>
        <w:softHyphen/>
        <w:t>тушки»,Я. Тайц «Волк».И. Ток</w:t>
      </w:r>
      <w:r w:rsidRPr="00964877">
        <w:rPr>
          <w:rStyle w:val="9pt"/>
          <w:sz w:val="24"/>
          <w:szCs w:val="24"/>
          <w:lang w:eastAsia="en-US"/>
        </w:rPr>
        <w:softHyphen/>
        <w:t>макова «Разговор Лютика и Жучка», И. Пивоварова «Кулинаки-пулинаки»,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Style w:val="9pt"/>
          <w:sz w:val="24"/>
          <w:szCs w:val="24"/>
          <w:lang w:eastAsia="en-US"/>
        </w:rPr>
        <w:t>К. Чуков</w:t>
      </w:r>
      <w:r w:rsidRPr="00964877">
        <w:rPr>
          <w:rStyle w:val="9pt"/>
          <w:sz w:val="24"/>
          <w:szCs w:val="24"/>
          <w:lang w:eastAsia="en-US"/>
        </w:rPr>
        <w:softHyphen/>
        <w:t>ский «Те</w:t>
      </w:r>
      <w:r w:rsidRPr="00964877">
        <w:rPr>
          <w:rStyle w:val="9pt"/>
          <w:sz w:val="24"/>
          <w:szCs w:val="24"/>
          <w:lang w:eastAsia="en-US"/>
        </w:rPr>
        <w:softHyphen/>
        <w:t>лефон». Г. Круж</w:t>
      </w:r>
      <w:r w:rsidRPr="00964877">
        <w:rPr>
          <w:rStyle w:val="9pt"/>
          <w:sz w:val="24"/>
          <w:szCs w:val="24"/>
          <w:lang w:eastAsia="en-US"/>
        </w:rPr>
        <w:softHyphen/>
        <w:t>ков«Ррры!», Н. Артюхова «Саша дразнилка». Ю. Ермо</w:t>
      </w:r>
      <w:r w:rsidRPr="00964877">
        <w:rPr>
          <w:rStyle w:val="9pt"/>
          <w:sz w:val="24"/>
          <w:szCs w:val="24"/>
          <w:lang w:eastAsia="en-US"/>
        </w:rPr>
        <w:softHyphen/>
        <w:t>лаев «Луч</w:t>
      </w:r>
      <w:r w:rsidRPr="00964877">
        <w:rPr>
          <w:rStyle w:val="9pt"/>
          <w:sz w:val="24"/>
          <w:szCs w:val="24"/>
          <w:lang w:eastAsia="en-US"/>
        </w:rPr>
        <w:softHyphen/>
        <w:t>ший друг», Е. Бла-гинина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Style w:val="9pt"/>
          <w:sz w:val="24"/>
          <w:szCs w:val="24"/>
          <w:lang w:eastAsia="en-US"/>
        </w:rPr>
        <w:t>«Подарок»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Style w:val="9"/>
          <w:sz w:val="24"/>
          <w:szCs w:val="24"/>
          <w:lang w:eastAsia="en-US"/>
        </w:rPr>
        <w:t>С. Ми</w:t>
      </w:r>
      <w:r w:rsidRPr="00964877">
        <w:rPr>
          <w:rStyle w:val="9"/>
          <w:sz w:val="24"/>
          <w:szCs w:val="24"/>
          <w:lang w:eastAsia="en-US"/>
        </w:rPr>
        <w:softHyphen/>
        <w:t>халков «Трезор», Р. Сеф «Кто</w:t>
      </w:r>
      <w:r w:rsidRPr="00964877">
        <w:rPr>
          <w:rFonts w:ascii="Times New Roman" w:hAnsi="Times New Roman"/>
          <w:sz w:val="24"/>
          <w:szCs w:val="24"/>
        </w:rPr>
        <w:t xml:space="preserve"> </w:t>
      </w:r>
      <w:r w:rsidRPr="00964877">
        <w:rPr>
          <w:rStyle w:val="9"/>
          <w:sz w:val="24"/>
          <w:szCs w:val="24"/>
          <w:lang w:eastAsia="en-US"/>
        </w:rPr>
        <w:t>любит со</w:t>
      </w:r>
      <w:r w:rsidRPr="00964877">
        <w:rPr>
          <w:rStyle w:val="9"/>
          <w:sz w:val="24"/>
          <w:szCs w:val="24"/>
          <w:lang w:eastAsia="en-US"/>
        </w:rPr>
        <w:softHyphen/>
        <w:t>бак...»</w:t>
      </w:r>
    </w:p>
    <w:p w:rsidR="006A0E63" w:rsidRPr="00964877" w:rsidRDefault="006A0E63" w:rsidP="009648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64877">
        <w:rPr>
          <w:rFonts w:ascii="Times New Roman" w:hAnsi="Times New Roman"/>
          <w:b/>
          <w:bCs/>
          <w:sz w:val="24"/>
          <w:szCs w:val="24"/>
        </w:rPr>
        <w:t>ПЛАНИРУЕМЫЕ РЕЗУЛЬТАТЫ</w:t>
      </w:r>
    </w:p>
    <w:p w:rsidR="006A0E63" w:rsidRPr="00691E0B" w:rsidRDefault="006A0E63" w:rsidP="00D8085D">
      <w:pPr>
        <w:pStyle w:val="a"/>
        <w:spacing w:line="240" w:lineRule="auto"/>
        <w:ind w:firstLine="454"/>
        <w:rPr>
          <w:rFonts w:ascii="Times New Roman" w:hAnsi="Times New Roman"/>
          <w:b/>
          <w:i/>
          <w:color w:val="auto"/>
          <w:sz w:val="24"/>
          <w:szCs w:val="24"/>
        </w:rPr>
      </w:pPr>
      <w:r w:rsidRPr="00691E0B">
        <w:rPr>
          <w:rFonts w:ascii="Times New Roman" w:hAnsi="Times New Roman"/>
          <w:b/>
          <w:i/>
          <w:color w:val="auto"/>
          <w:sz w:val="24"/>
          <w:szCs w:val="24"/>
        </w:rPr>
        <w:t>Выпускник научится: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rFonts w:eastAsia="@Arial Unicode MS"/>
          <w:sz w:val="24"/>
        </w:rPr>
      </w:pPr>
      <w:r w:rsidRPr="00135F16">
        <w:rPr>
          <w:rStyle w:val="Zag11"/>
          <w:rFonts w:eastAsia="@Arial Unicode MS"/>
          <w:sz w:val="24"/>
        </w:rPr>
        <w:t>осознавать значимость чтения для дальнейшего обучения, саморазвития; восприн</w:t>
      </w:r>
      <w:r w:rsidRPr="00135F16">
        <w:rPr>
          <w:rStyle w:val="Zag11"/>
          <w:rFonts w:eastAsia="@Arial Unicode MS"/>
          <w:sz w:val="24"/>
        </w:rPr>
        <w:t>и</w:t>
      </w:r>
      <w:r w:rsidRPr="00135F16">
        <w:rPr>
          <w:rStyle w:val="Zag11"/>
          <w:rFonts w:eastAsia="@Arial Unicode MS"/>
          <w:sz w:val="24"/>
        </w:rPr>
        <w:t>мать чтение как источник эстетического, нравственного, познавательного опыта; пон</w:t>
      </w:r>
      <w:r w:rsidRPr="00135F16">
        <w:rPr>
          <w:rStyle w:val="Zag11"/>
          <w:rFonts w:eastAsia="@Arial Unicode MS"/>
          <w:sz w:val="24"/>
        </w:rPr>
        <w:t>и</w:t>
      </w:r>
      <w:r w:rsidRPr="00135F16">
        <w:rPr>
          <w:rStyle w:val="Zag11"/>
          <w:rFonts w:eastAsia="@Arial Unicode MS"/>
          <w:sz w:val="24"/>
        </w:rPr>
        <w:t>мать цель чтения: удовлетворение читательского интереса и приобретение опыта чтения, поиск фактов и суждений, аргументации, иной информации;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b/>
          <w:sz w:val="24"/>
        </w:rPr>
      </w:pPr>
      <w:r w:rsidRPr="00135F16">
        <w:rPr>
          <w:sz w:val="24"/>
        </w:rPr>
        <w:t>прогнозировать содержание текста художественного произведения по заголовку, авт</w:t>
      </w:r>
      <w:r w:rsidRPr="00135F16">
        <w:rPr>
          <w:sz w:val="24"/>
        </w:rPr>
        <w:t>о</w:t>
      </w:r>
      <w:r w:rsidRPr="00135F16">
        <w:rPr>
          <w:sz w:val="24"/>
        </w:rPr>
        <w:t>ру, жанру и осознавать цель чтения;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rFonts w:eastAsia="@Arial Unicode MS"/>
          <w:sz w:val="24"/>
        </w:rPr>
      </w:pPr>
      <w:r w:rsidRPr="00135F16">
        <w:rPr>
          <w:rStyle w:val="Zag11"/>
          <w:rFonts w:eastAsia="@Arial Unicode MS"/>
          <w:sz w:val="24"/>
        </w:rPr>
        <w:t>читать со скоростью, позволяющей понимать смысл прочитанного;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rFonts w:eastAsia="@Arial Unicode MS"/>
          <w:sz w:val="24"/>
        </w:rPr>
      </w:pPr>
      <w:r w:rsidRPr="00135F16">
        <w:rPr>
          <w:rStyle w:val="Zag11"/>
          <w:rFonts w:eastAsia="@Arial Unicode MS"/>
          <w:sz w:val="24"/>
        </w:rPr>
        <w:t>различать на практическом уровне виды текстов (художественный, учебный, справо</w:t>
      </w:r>
      <w:r w:rsidRPr="00135F16">
        <w:rPr>
          <w:rStyle w:val="Zag11"/>
          <w:rFonts w:eastAsia="@Arial Unicode MS"/>
          <w:sz w:val="24"/>
        </w:rPr>
        <w:t>ч</w:t>
      </w:r>
      <w:r w:rsidRPr="00135F16">
        <w:rPr>
          <w:rStyle w:val="Zag11"/>
          <w:rFonts w:eastAsia="@Arial Unicode MS"/>
          <w:sz w:val="24"/>
        </w:rPr>
        <w:t>ный), опираясь на особенности каждого вида текста;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rFonts w:eastAsia="@Arial Unicode MS"/>
          <w:sz w:val="24"/>
        </w:rPr>
      </w:pPr>
      <w:r w:rsidRPr="00135F16">
        <w:rPr>
          <w:rStyle w:val="Zag11"/>
          <w:rFonts w:eastAsia="@Arial Unicode MS"/>
          <w:sz w:val="24"/>
        </w:rPr>
        <w:t>читать (вслух) выразительно доступные для данного возраста прозаические произв</w:t>
      </w:r>
      <w:r w:rsidRPr="00135F16">
        <w:rPr>
          <w:rStyle w:val="Zag11"/>
          <w:rFonts w:eastAsia="@Arial Unicode MS"/>
          <w:sz w:val="24"/>
        </w:rPr>
        <w:t>е</w:t>
      </w:r>
      <w:r w:rsidRPr="00135F16">
        <w:rPr>
          <w:rStyle w:val="Zag11"/>
          <w:rFonts w:eastAsia="@Arial Unicode MS"/>
          <w:sz w:val="24"/>
        </w:rPr>
        <w:t>дения и декламировать стихотворные произведения после предварительной подготовки;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rFonts w:eastAsia="@Arial Unicode MS"/>
          <w:sz w:val="24"/>
        </w:rPr>
      </w:pPr>
      <w:r w:rsidRPr="00135F16">
        <w:rPr>
          <w:rStyle w:val="Zag11"/>
          <w:rFonts w:eastAsia="@Arial Unicode MS"/>
          <w:sz w:val="24"/>
        </w:rPr>
        <w:t>использовать различные виды чтения: изучающее, выборочное ознакомительное, в</w:t>
      </w:r>
      <w:r w:rsidRPr="00135F16">
        <w:rPr>
          <w:rStyle w:val="Zag11"/>
          <w:rFonts w:eastAsia="@Arial Unicode MS"/>
          <w:sz w:val="24"/>
        </w:rPr>
        <w:t>ы</w:t>
      </w:r>
      <w:r w:rsidRPr="00135F16">
        <w:rPr>
          <w:rStyle w:val="Zag11"/>
          <w:rFonts w:eastAsia="@Arial Unicode MS"/>
          <w:sz w:val="24"/>
        </w:rPr>
        <w:t>борочное поисковое, выборочное просмотровое в соответствии с целью чтения (для всех видов текстов);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sz w:val="24"/>
        </w:rPr>
      </w:pPr>
      <w:r w:rsidRPr="00135F16">
        <w:rPr>
          <w:rStyle w:val="Zag11"/>
          <w:rFonts w:eastAsia="@Arial Unicode MS"/>
          <w:sz w:val="24"/>
        </w:rPr>
        <w:t>ориентироваться в содержании художественного, учебного и научно</w:t>
      </w:r>
      <w:r w:rsidRPr="00135F16">
        <w:rPr>
          <w:rStyle w:val="Zag11"/>
          <w:rFonts w:eastAsia="@Arial Unicode MS"/>
          <w:sz w:val="24"/>
        </w:rPr>
        <w:noBreakHyphen/>
        <w:t>популярного те</w:t>
      </w:r>
      <w:r w:rsidRPr="00135F16">
        <w:rPr>
          <w:rStyle w:val="Zag11"/>
          <w:rFonts w:eastAsia="@Arial Unicode MS"/>
          <w:sz w:val="24"/>
        </w:rPr>
        <w:t>к</w:t>
      </w:r>
      <w:r w:rsidRPr="00135F16">
        <w:rPr>
          <w:rStyle w:val="Zag11"/>
          <w:rFonts w:eastAsia="@Arial Unicode MS"/>
          <w:sz w:val="24"/>
        </w:rPr>
        <w:t xml:space="preserve">ста, понимать его смысл (при чтении вслух и про себя, при прослушивании); 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iCs/>
          <w:spacing w:val="2"/>
          <w:sz w:val="24"/>
        </w:rPr>
        <w:t>для художественных текстов</w:t>
      </w:r>
      <w:r w:rsidRPr="00135F16">
        <w:rPr>
          <w:spacing w:val="2"/>
          <w:sz w:val="24"/>
        </w:rPr>
        <w:t xml:space="preserve">: определять главную </w:t>
      </w:r>
      <w:r w:rsidRPr="00135F16">
        <w:rPr>
          <w:sz w:val="24"/>
        </w:rPr>
        <w:t>мысль и героев произведения; во</w:t>
      </w:r>
      <w:r w:rsidRPr="00135F16">
        <w:rPr>
          <w:sz w:val="24"/>
        </w:rPr>
        <w:t>с</w:t>
      </w:r>
      <w:r w:rsidRPr="00135F16">
        <w:rPr>
          <w:sz w:val="24"/>
        </w:rPr>
        <w:t>производить в воображении словесные художественные образы и картины жизни, из</w:t>
      </w:r>
      <w:r w:rsidRPr="00135F16">
        <w:rPr>
          <w:sz w:val="24"/>
        </w:rPr>
        <w:t>о</w:t>
      </w:r>
      <w:r w:rsidRPr="00135F16">
        <w:rPr>
          <w:sz w:val="24"/>
        </w:rPr>
        <w:t>браженные автором; этически оценивать поступки персонажей, формировать свое отн</w:t>
      </w:r>
      <w:r w:rsidRPr="00135F16">
        <w:rPr>
          <w:sz w:val="24"/>
        </w:rPr>
        <w:t>о</w:t>
      </w:r>
      <w:r w:rsidRPr="00135F16">
        <w:rPr>
          <w:sz w:val="24"/>
        </w:rPr>
        <w:t>шение к героям произведения; определять основные события и устанавливать их послед</w:t>
      </w:r>
      <w:r w:rsidRPr="00135F16">
        <w:rPr>
          <w:sz w:val="24"/>
        </w:rPr>
        <w:t>о</w:t>
      </w:r>
      <w:r w:rsidRPr="00135F16">
        <w:rPr>
          <w:sz w:val="24"/>
        </w:rPr>
        <w:t>вательность; озаглавливать текст, передавая в заголовке главную мысль текста; находить в тек</w:t>
      </w:r>
      <w:r w:rsidRPr="00135F16">
        <w:rPr>
          <w:spacing w:val="2"/>
          <w:sz w:val="24"/>
        </w:rPr>
        <w:t>сте требуемую информацию (конкретные сведения, факты, описания), заданную в я</w:t>
      </w:r>
      <w:r w:rsidRPr="00135F16">
        <w:rPr>
          <w:spacing w:val="2"/>
          <w:sz w:val="24"/>
        </w:rPr>
        <w:t>в</w:t>
      </w:r>
      <w:r w:rsidRPr="00135F16">
        <w:rPr>
          <w:spacing w:val="2"/>
          <w:sz w:val="24"/>
        </w:rPr>
        <w:t>ном виде; задавать вопросы по содержанию произведения и отвечать на них, подтве</w:t>
      </w:r>
      <w:r w:rsidRPr="00135F16">
        <w:rPr>
          <w:spacing w:val="2"/>
          <w:sz w:val="24"/>
        </w:rPr>
        <w:t>р</w:t>
      </w:r>
      <w:r w:rsidRPr="00135F16">
        <w:rPr>
          <w:spacing w:val="2"/>
          <w:sz w:val="24"/>
        </w:rPr>
        <w:t xml:space="preserve">ждая </w:t>
      </w:r>
      <w:r w:rsidRPr="00135F16">
        <w:rPr>
          <w:sz w:val="24"/>
        </w:rPr>
        <w:t>ответ примерами из текста; объяснять значение слова с опорой на контекст, с и</w:t>
      </w:r>
      <w:r w:rsidRPr="00135F16">
        <w:rPr>
          <w:sz w:val="24"/>
        </w:rPr>
        <w:t>с</w:t>
      </w:r>
      <w:r w:rsidRPr="00135F16">
        <w:rPr>
          <w:sz w:val="24"/>
        </w:rPr>
        <w:t>пользованием словарей и другой справочной литературы;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использовать простейшие приемы анализа различных видов текстов: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iCs/>
          <w:sz w:val="24"/>
        </w:rPr>
        <w:t>для художественных текстов</w:t>
      </w:r>
      <w:r w:rsidRPr="00135F16">
        <w:rPr>
          <w:sz w:val="24"/>
        </w:rPr>
        <w:t xml:space="preserve">: </w:t>
      </w:r>
      <w:r w:rsidRPr="00135F16">
        <w:rPr>
          <w:spacing w:val="2"/>
          <w:sz w:val="24"/>
        </w:rPr>
        <w:t xml:space="preserve">устанавливать </w:t>
      </w:r>
      <w:r w:rsidRPr="00135F16">
        <w:rPr>
          <w:sz w:val="24"/>
        </w:rPr>
        <w:t xml:space="preserve">взаимосвязь между событиями, фактами, поступками (мотивы, последствия), мыслями, чувствами героев, опираясь на содержание текста; 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использовать различные формы интерпретации содержания текстов;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iCs/>
          <w:sz w:val="24"/>
        </w:rPr>
        <w:t>для художественных текстов</w:t>
      </w:r>
      <w:r w:rsidRPr="00135F16">
        <w:rPr>
          <w:sz w:val="24"/>
        </w:rPr>
        <w:t>: формулировать простые выводы, основываясь на соде</w:t>
      </w:r>
      <w:r w:rsidRPr="00135F16">
        <w:rPr>
          <w:sz w:val="24"/>
        </w:rPr>
        <w:t>р</w:t>
      </w:r>
      <w:r w:rsidRPr="00135F16">
        <w:rPr>
          <w:sz w:val="24"/>
        </w:rPr>
        <w:t>жании текста; составлять характеристику персонажа; интерпретировать текст, опираясь на некоторые его жанровые, структурные, языковые особенности; устанавливать связи, о</w:t>
      </w:r>
      <w:r w:rsidRPr="00135F16">
        <w:rPr>
          <w:sz w:val="24"/>
        </w:rPr>
        <w:t>т</w:t>
      </w:r>
      <w:r w:rsidRPr="00135F16">
        <w:rPr>
          <w:sz w:val="24"/>
        </w:rPr>
        <w:t xml:space="preserve">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ориентироваться в нравственном содержании прочитанного, самостоятельно делать выводы, соотносить поступки героев с нравственными нормами (</w:t>
      </w:r>
      <w:r w:rsidRPr="00135F16">
        <w:rPr>
          <w:iCs/>
          <w:sz w:val="24"/>
        </w:rPr>
        <w:t>только для художестве</w:t>
      </w:r>
      <w:r w:rsidRPr="00135F16">
        <w:rPr>
          <w:iCs/>
          <w:sz w:val="24"/>
        </w:rPr>
        <w:t>н</w:t>
      </w:r>
      <w:r w:rsidRPr="00135F16">
        <w:rPr>
          <w:iCs/>
          <w:sz w:val="24"/>
        </w:rPr>
        <w:t>ных текстов</w:t>
      </w:r>
      <w:r w:rsidRPr="00135F16">
        <w:rPr>
          <w:sz w:val="24"/>
        </w:rPr>
        <w:t>);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передавать содержание прочитанного или прослушанного с учетом специфики текста в виде пересказа (полного или краткого) (</w:t>
      </w:r>
      <w:r w:rsidRPr="00135F16">
        <w:rPr>
          <w:iCs/>
          <w:sz w:val="24"/>
        </w:rPr>
        <w:t>для всех видов текстов</w:t>
      </w:r>
      <w:r w:rsidRPr="00135F16">
        <w:rPr>
          <w:sz w:val="24"/>
        </w:rPr>
        <w:t>);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sz w:val="24"/>
        </w:rPr>
      </w:pPr>
      <w:r w:rsidRPr="00135F16">
        <w:rPr>
          <w:sz w:val="24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</w:r>
      <w:r w:rsidRPr="00135F16">
        <w:rPr>
          <w:iCs/>
          <w:sz w:val="24"/>
        </w:rPr>
        <w:t>для всех видов те</w:t>
      </w:r>
      <w:r w:rsidRPr="00135F16">
        <w:rPr>
          <w:iCs/>
          <w:sz w:val="24"/>
        </w:rPr>
        <w:t>к</w:t>
      </w:r>
      <w:r w:rsidRPr="00135F16">
        <w:rPr>
          <w:iCs/>
          <w:sz w:val="24"/>
        </w:rPr>
        <w:t>стов</w:t>
      </w:r>
      <w:r w:rsidRPr="00135F16">
        <w:rPr>
          <w:sz w:val="24"/>
        </w:rPr>
        <w:t>).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осуществлять выбор книги в библиотеке (или в контролируемом Интернете) по зада</w:t>
      </w:r>
      <w:r w:rsidRPr="00135F16">
        <w:rPr>
          <w:sz w:val="24"/>
        </w:rPr>
        <w:t>н</w:t>
      </w:r>
      <w:r w:rsidRPr="00135F16">
        <w:rPr>
          <w:sz w:val="24"/>
        </w:rPr>
        <w:t>ной тематике или по собственному желанию;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вести список прочитанных книг с целью использования его в учебной и внеучебной деятельности, в том числе для планирования своего круга чтения;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распознавать некоторые отличительные особенности ху</w:t>
      </w:r>
      <w:r w:rsidRPr="00135F16">
        <w:rPr>
          <w:spacing w:val="2"/>
          <w:sz w:val="24"/>
        </w:rPr>
        <w:t xml:space="preserve">дожественных произведений (на примерах художественных </w:t>
      </w:r>
      <w:r w:rsidRPr="00135F16">
        <w:rPr>
          <w:sz w:val="24"/>
        </w:rPr>
        <w:t>образов и средств художественной выразительности);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pacing w:val="2"/>
          <w:sz w:val="24"/>
        </w:rPr>
        <w:t>отличать на практическом уровне прозаический текст</w:t>
      </w:r>
      <w:r w:rsidRPr="00135F16">
        <w:rPr>
          <w:spacing w:val="2"/>
          <w:sz w:val="24"/>
        </w:rPr>
        <w:br/>
      </w:r>
      <w:r w:rsidRPr="00135F16">
        <w:rPr>
          <w:sz w:val="24"/>
        </w:rPr>
        <w:t>от стихотворного, приводить примеры прозаических и стихотворных текстов;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различать художественные произведения разных жанров (рассказ, басня, сказка, зага</w:t>
      </w:r>
      <w:r w:rsidRPr="00135F16">
        <w:rPr>
          <w:sz w:val="24"/>
        </w:rPr>
        <w:t>д</w:t>
      </w:r>
      <w:r w:rsidRPr="00135F16">
        <w:rPr>
          <w:sz w:val="24"/>
        </w:rPr>
        <w:t>ка, пословица), приводить примеры этих произведений;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iCs/>
          <w:sz w:val="24"/>
        </w:rPr>
      </w:pPr>
      <w:r w:rsidRPr="00135F16">
        <w:rPr>
          <w:sz w:val="24"/>
        </w:rPr>
        <w:t>находить средства художественной выразительности (метафора, олицетворение, эп</w:t>
      </w:r>
      <w:r w:rsidRPr="00135F16">
        <w:rPr>
          <w:sz w:val="24"/>
        </w:rPr>
        <w:t>и</w:t>
      </w:r>
      <w:r w:rsidRPr="00135F16">
        <w:rPr>
          <w:sz w:val="24"/>
        </w:rPr>
        <w:t>тет).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создавать по аналогии собственный текст в жанре сказки и загадки;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восстанавливать текст, дополняя его начало или окончание или пополняя его соб</w:t>
      </w:r>
      <w:r w:rsidRPr="00135F16">
        <w:rPr>
          <w:sz w:val="24"/>
        </w:rPr>
        <w:t>ы</w:t>
      </w:r>
      <w:r w:rsidRPr="00135F16">
        <w:rPr>
          <w:sz w:val="24"/>
        </w:rPr>
        <w:t>тиями;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составлять устный рассказ по репродукциям картин художников и/или на основе ли</w:t>
      </w:r>
      <w:r w:rsidRPr="00135F16">
        <w:rPr>
          <w:sz w:val="24"/>
        </w:rPr>
        <w:t>ч</w:t>
      </w:r>
      <w:r w:rsidRPr="00135F16">
        <w:rPr>
          <w:sz w:val="24"/>
        </w:rPr>
        <w:t>ного опыта;</w:t>
      </w:r>
    </w:p>
    <w:p w:rsidR="006A0E63" w:rsidRPr="00135F16" w:rsidRDefault="006A0E63" w:rsidP="00135F16">
      <w:pPr>
        <w:pStyle w:val="21"/>
        <w:numPr>
          <w:ilvl w:val="0"/>
          <w:numId w:val="12"/>
        </w:numPr>
        <w:tabs>
          <w:tab w:val="clear" w:pos="720"/>
          <w:tab w:val="left" w:pos="360"/>
        </w:tabs>
        <w:spacing w:line="240" w:lineRule="auto"/>
        <w:ind w:left="0" w:firstLine="0"/>
        <w:rPr>
          <w:rStyle w:val="Zag11"/>
          <w:sz w:val="24"/>
        </w:rPr>
      </w:pPr>
      <w:r w:rsidRPr="00135F16">
        <w:rPr>
          <w:sz w:val="24"/>
        </w:rPr>
        <w:t>составлять устный рассказ на основе прочитанных про</w:t>
      </w:r>
      <w:r w:rsidRPr="00135F16">
        <w:rPr>
          <w:spacing w:val="2"/>
          <w:sz w:val="24"/>
        </w:rPr>
        <w:t>изведений с учетом коммун</w:t>
      </w:r>
      <w:r w:rsidRPr="00135F16">
        <w:rPr>
          <w:spacing w:val="2"/>
          <w:sz w:val="24"/>
        </w:rPr>
        <w:t>и</w:t>
      </w:r>
      <w:r w:rsidRPr="00135F16">
        <w:rPr>
          <w:spacing w:val="2"/>
          <w:sz w:val="24"/>
        </w:rPr>
        <w:t xml:space="preserve">кативной задачи (для разных </w:t>
      </w:r>
      <w:r w:rsidRPr="00135F16">
        <w:rPr>
          <w:sz w:val="24"/>
        </w:rPr>
        <w:t>адресатов).</w:t>
      </w:r>
    </w:p>
    <w:p w:rsidR="006A0E63" w:rsidRPr="00691E0B" w:rsidRDefault="006A0E63" w:rsidP="00135F16">
      <w:pPr>
        <w:pStyle w:val="a1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91E0B">
        <w:rPr>
          <w:rFonts w:ascii="Times New Roman" w:hAnsi="Times New Roman"/>
          <w:b/>
          <w:color w:val="auto"/>
          <w:sz w:val="24"/>
          <w:szCs w:val="24"/>
        </w:rPr>
        <w:t>Выпускник получит возможность научиться: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работать с тематическим каталогом;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работать с детской периодикой;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rStyle w:val="Zag11"/>
          <w:rFonts w:eastAsia="@Arial Unicode MS"/>
          <w:iCs/>
          <w:sz w:val="24"/>
        </w:rPr>
      </w:pPr>
      <w:r w:rsidRPr="00135F16">
        <w:rPr>
          <w:rStyle w:val="Zag11"/>
          <w:rFonts w:eastAsia="@Arial Unicode MS"/>
          <w:sz w:val="24"/>
        </w:rPr>
        <w:t>осмысливать эстетические и нравственные ценности художественного текста и выск</w:t>
      </w:r>
      <w:r w:rsidRPr="00135F16">
        <w:rPr>
          <w:rStyle w:val="Zag11"/>
          <w:rFonts w:eastAsia="@Arial Unicode MS"/>
          <w:sz w:val="24"/>
        </w:rPr>
        <w:t>а</w:t>
      </w:r>
      <w:r w:rsidRPr="00135F16">
        <w:rPr>
          <w:rStyle w:val="Zag11"/>
          <w:rFonts w:eastAsia="@Arial Unicode MS"/>
          <w:sz w:val="24"/>
        </w:rPr>
        <w:t>зывать суждение;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 xml:space="preserve">осмысливать эстетические и нравственные ценности </w:t>
      </w:r>
      <w:r w:rsidRPr="00135F16">
        <w:rPr>
          <w:spacing w:val="-2"/>
          <w:sz w:val="24"/>
        </w:rPr>
        <w:t>художественного текста и выск</w:t>
      </w:r>
      <w:r w:rsidRPr="00135F16">
        <w:rPr>
          <w:spacing w:val="-2"/>
          <w:sz w:val="24"/>
        </w:rPr>
        <w:t>а</w:t>
      </w:r>
      <w:r w:rsidRPr="00135F16">
        <w:rPr>
          <w:spacing w:val="-2"/>
          <w:sz w:val="24"/>
        </w:rPr>
        <w:t>зывать собственное суж</w:t>
      </w:r>
      <w:r w:rsidRPr="00135F16">
        <w:rPr>
          <w:sz w:val="24"/>
        </w:rPr>
        <w:t>дение;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высказывать собственное суждение о прочитанном (прослушанном) произведении, д</w:t>
      </w:r>
      <w:r w:rsidRPr="00135F16">
        <w:rPr>
          <w:sz w:val="24"/>
        </w:rPr>
        <w:t>о</w:t>
      </w:r>
      <w:r w:rsidRPr="00135F16">
        <w:rPr>
          <w:sz w:val="24"/>
        </w:rPr>
        <w:t>казывать и подтверждать его фактами со ссылками на текст;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устанавливать ассоциации с жизненным опытом, с впечатлениями от восприятия др</w:t>
      </w:r>
      <w:r w:rsidRPr="00135F16">
        <w:rPr>
          <w:sz w:val="24"/>
        </w:rPr>
        <w:t>у</w:t>
      </w:r>
      <w:r w:rsidRPr="00135F16">
        <w:rPr>
          <w:sz w:val="24"/>
        </w:rPr>
        <w:t xml:space="preserve">гих видов искусства; 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pacing w:val="2"/>
          <w:sz w:val="24"/>
        </w:rPr>
        <w:t xml:space="preserve">воспринимать художественную литературу как вид </w:t>
      </w:r>
      <w:r w:rsidRPr="00135F16">
        <w:rPr>
          <w:sz w:val="24"/>
        </w:rPr>
        <w:t>искусства, приводить примеры проявления художественного вымысла в произведениях;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</w:t>
      </w:r>
      <w:r w:rsidRPr="00135F16">
        <w:rPr>
          <w:sz w:val="24"/>
        </w:rPr>
        <w:t>е</w:t>
      </w:r>
      <w:r w:rsidRPr="00135F16">
        <w:rPr>
          <w:sz w:val="24"/>
        </w:rPr>
        <w:t>творение, сравнение, эпитет);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определять позиции героев художественного текста, позицию автора художественного текста.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 xml:space="preserve">вести рассказ (или повествование) на основе сюжета </w:t>
      </w:r>
      <w:r w:rsidRPr="00135F16">
        <w:rPr>
          <w:spacing w:val="2"/>
          <w:sz w:val="24"/>
        </w:rPr>
        <w:t>известного литературного прои</w:t>
      </w:r>
      <w:r w:rsidRPr="00135F16">
        <w:rPr>
          <w:spacing w:val="2"/>
          <w:sz w:val="24"/>
        </w:rPr>
        <w:t>з</w:t>
      </w:r>
      <w:r w:rsidRPr="00135F16">
        <w:rPr>
          <w:spacing w:val="2"/>
          <w:sz w:val="24"/>
        </w:rPr>
        <w:t xml:space="preserve">ведения, дополняя и/или </w:t>
      </w:r>
      <w:r w:rsidRPr="00135F16">
        <w:rPr>
          <w:sz w:val="24"/>
        </w:rPr>
        <w:t>изменяя его содержание, например, рассказывать известное л</w:t>
      </w:r>
      <w:r w:rsidRPr="00135F16">
        <w:rPr>
          <w:sz w:val="24"/>
        </w:rPr>
        <w:t>и</w:t>
      </w:r>
      <w:r w:rsidRPr="00135F16">
        <w:rPr>
          <w:sz w:val="24"/>
        </w:rPr>
        <w:t>тературное произведение от имени одного из действующих лиц или неодушевленного предмета;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создавать серии иллюстраций с короткими текстами по содержанию прочитанного (прослушанного) произведения;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bCs/>
          <w:sz w:val="24"/>
        </w:rPr>
      </w:pPr>
      <w:r w:rsidRPr="00135F16">
        <w:rPr>
          <w:sz w:val="24"/>
        </w:rPr>
        <w:t xml:space="preserve">создавать проекты в виде книжек-самоделок, презентаций с </w:t>
      </w:r>
      <w:r w:rsidRPr="00135F16">
        <w:rPr>
          <w:bCs/>
          <w:sz w:val="24"/>
        </w:rPr>
        <w:t>аудиовизуальной по</w:t>
      </w:r>
      <w:r w:rsidRPr="00135F16">
        <w:rPr>
          <w:bCs/>
          <w:sz w:val="24"/>
        </w:rPr>
        <w:t>д</w:t>
      </w:r>
      <w:r w:rsidRPr="00135F16">
        <w:rPr>
          <w:bCs/>
          <w:sz w:val="24"/>
        </w:rPr>
        <w:t>держкой и пояснениями;</w:t>
      </w:r>
    </w:p>
    <w:p w:rsidR="006A0E63" w:rsidRPr="00135F16" w:rsidRDefault="006A0E63" w:rsidP="00135F16">
      <w:pPr>
        <w:pStyle w:val="21"/>
        <w:numPr>
          <w:ilvl w:val="0"/>
          <w:numId w:val="11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135F16">
        <w:rPr>
          <w:sz w:val="24"/>
        </w:rPr>
        <w:t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</w:r>
    </w:p>
    <w:p w:rsidR="006A0E63" w:rsidRPr="00964877" w:rsidRDefault="006A0E63" w:rsidP="00964877">
      <w:pPr>
        <w:tabs>
          <w:tab w:val="left" w:pos="244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487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Критерии оценок: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 Обязательном минимуме содержания основных образовательных программ (Федерал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ь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ный компонент государственного образовательного стандарта) определяет подходы к оцениванию навыка чтения младшего школьника:</w:t>
      </w:r>
    </w:p>
    <w:p w:rsidR="006A0E63" w:rsidRPr="00964877" w:rsidRDefault="006A0E63" w:rsidP="002E0B21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Способ чтения: чтение целыми словами.</w:t>
      </w:r>
    </w:p>
    <w:p w:rsidR="006A0E63" w:rsidRPr="00964877" w:rsidRDefault="006A0E63" w:rsidP="002E0B21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Правильность чтения чтение незнакомого текста с соблюдением норм литературного произношения.</w:t>
      </w:r>
    </w:p>
    <w:p w:rsidR="006A0E63" w:rsidRPr="00964877" w:rsidRDefault="006A0E63" w:rsidP="002E0B21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Скорость чтения: установка на нормальный для читающего темп беглости, позволя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ю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щий ему осознать текст. Установка на постепенное увеличение скорости чтения.</w:t>
      </w:r>
    </w:p>
    <w:p w:rsidR="006A0E63" w:rsidRPr="00964877" w:rsidRDefault="006A0E63" w:rsidP="002E0B21">
      <w:pPr>
        <w:numPr>
          <w:ilvl w:val="0"/>
          <w:numId w:val="1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Выразительное чтение: использование интонаций, соответствующих смыслу текста.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 требованиях к уровню подготовки оканчивающих начальную школу указано, что в р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зультате изучения литературного чтения ученик должен уметь читать осознанно текст х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дожественного произведения про себя (без учета скорости). Следовательно, при проверке техники чтения производится оценивание четырех качеств навыка, 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ведущим является осознанность. 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Для проверки навыка чтения вслух подбираются доступные по лексике и содержанию незнакомые тексты.  Темп чтения не менее 35 слов в минуту в I полугодии, во втором полугодии - 50 слов в минуту.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Итоговые отметки по литературному чтению выставляются по отметкам текущего ко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троля, в ходе которого проверяется: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Выразительное чтение текста;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Пересказ содержания произведения (полно, выборочно, кратко);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Выразительное чтение наизусть;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простого плана;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Создание небольших устных (письменных) текстов на заданную тему;</w:t>
      </w:r>
    </w:p>
    <w:p w:rsidR="006A0E63" w:rsidRPr="00964877" w:rsidRDefault="006A0E63" w:rsidP="002E0B21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Работа с детской книгой и т.д.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В ходе фронтального  опроса, также проверяются умения определять тему и главную мысль произведения; составлять небольшое монологическое высказывание с опорой на авторский текст; оценивать события, героев произведения; приводить примеры произв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дений фольклора, различать жанры художественной литературы, определенные програ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м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мой; приводить примеры художественных произведений разной тематики по изученному материалу; высказывать оценочные суждения о прочитанном произведении; работать с различными источниками информации.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Классификация ошибок и недочетов, влияющих на снижение оценки.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Ошибки: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искажения читаемых слов (замена, перестановка, пропуски или добавления букв, слогов, слов);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неправильная постановка ударений (более двух);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чтение всего текста без смысловых пауз, нарушение темпа и четкости произношения слов при чтении вслух;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неправильные ответы на вопросы по содержанию текста;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неумение выделить основную мысль прочитанного; неумение найти в тексте слова и выражения, подтверждающие понимание основного содержания прочитанного;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нарушение при пересказе последовательности событий в произведении;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нетвердое знание наизусть подготовленного текста;</w:t>
      </w:r>
    </w:p>
    <w:p w:rsidR="006A0E63" w:rsidRPr="00964877" w:rsidRDefault="006A0E63" w:rsidP="002E0B21">
      <w:pPr>
        <w:numPr>
          <w:ilvl w:val="0"/>
          <w:numId w:val="3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монотонность чтения, отсутствие средств выразительности.</w:t>
      </w:r>
    </w:p>
    <w:p w:rsidR="006A0E63" w:rsidRPr="00964877" w:rsidRDefault="006A0E63" w:rsidP="009648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Недочеты:</w:t>
      </w:r>
    </w:p>
    <w:p w:rsidR="006A0E63" w:rsidRPr="00964877" w:rsidRDefault="006A0E63" w:rsidP="002E0B21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 более двух неправильных ударений;</w:t>
      </w:r>
    </w:p>
    <w:p w:rsidR="006A0E63" w:rsidRPr="00964877" w:rsidRDefault="006A0E63" w:rsidP="002E0B21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отдельные нарушения смысловых пауз, темпа и четкости произношения слов при чтении вслух;</w:t>
      </w:r>
    </w:p>
    <w:p w:rsidR="006A0E63" w:rsidRPr="00964877" w:rsidRDefault="006A0E63" w:rsidP="002E0B21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осознание прочитанного текста за время, немного превышающее установленное;</w:t>
      </w:r>
    </w:p>
    <w:p w:rsidR="006A0E63" w:rsidRPr="00964877" w:rsidRDefault="006A0E63" w:rsidP="002E0B21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неточности при формулировке основной мысли произведения;</w:t>
      </w:r>
    </w:p>
    <w:p w:rsidR="006A0E63" w:rsidRPr="00964877" w:rsidRDefault="006A0E63" w:rsidP="002E0B21">
      <w:pPr>
        <w:numPr>
          <w:ilvl w:val="0"/>
          <w:numId w:val="4"/>
        </w:numPr>
        <w:tabs>
          <w:tab w:val="clear" w:pos="72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нецелесообразность использования средств выразительности, недостаточная выраз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964877">
        <w:rPr>
          <w:rFonts w:ascii="Times New Roman" w:hAnsi="Times New Roman"/>
          <w:color w:val="000000"/>
          <w:sz w:val="24"/>
          <w:szCs w:val="24"/>
          <w:lang w:eastAsia="ru-RU"/>
        </w:rPr>
        <w:t>тельность при передаче характера персонажа.</w:t>
      </w:r>
    </w:p>
    <w:p w:rsidR="006A0E63" w:rsidRPr="00964877" w:rsidRDefault="006A0E63" w:rsidP="00F4238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4877">
        <w:rPr>
          <w:rFonts w:ascii="Times New Roman" w:hAnsi="Times New Roman"/>
          <w:b/>
          <w:sz w:val="24"/>
          <w:szCs w:val="24"/>
        </w:rPr>
        <w:t>Список</w:t>
      </w:r>
      <w:r>
        <w:rPr>
          <w:rFonts w:ascii="Times New Roman" w:hAnsi="Times New Roman"/>
          <w:b/>
          <w:sz w:val="24"/>
          <w:szCs w:val="24"/>
        </w:rPr>
        <w:t xml:space="preserve"> учебно-методической литературы</w:t>
      </w:r>
    </w:p>
    <w:p w:rsidR="006A0E63" w:rsidRPr="00964877" w:rsidRDefault="006A0E63" w:rsidP="002E0B21">
      <w:pPr>
        <w:pStyle w:val="ListParagraph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Климанова Л.Ф., Горецкий В.Г., Голованова М.В., Виноградская Л.А., Бойкина М.В А</w:t>
      </w:r>
      <w:r w:rsidRPr="00964877">
        <w:rPr>
          <w:rFonts w:ascii="Times New Roman" w:hAnsi="Times New Roman"/>
          <w:sz w:val="24"/>
          <w:szCs w:val="24"/>
        </w:rPr>
        <w:t>з</w:t>
      </w:r>
      <w:r w:rsidRPr="00964877">
        <w:rPr>
          <w:rFonts w:ascii="Times New Roman" w:hAnsi="Times New Roman"/>
          <w:sz w:val="24"/>
          <w:szCs w:val="24"/>
        </w:rPr>
        <w:t>бука 1 класс в 2 ч.: ч.1</w:t>
      </w:r>
      <w:r>
        <w:rPr>
          <w:rFonts w:ascii="Times New Roman" w:hAnsi="Times New Roman"/>
          <w:sz w:val="24"/>
          <w:szCs w:val="24"/>
        </w:rPr>
        <w:t>, 2.</w:t>
      </w:r>
    </w:p>
    <w:p w:rsidR="006A0E63" w:rsidRPr="00964877" w:rsidRDefault="006A0E63" w:rsidP="002E0B21">
      <w:pPr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Климанова Л.Ф., Горецкий В.Г., Голованова М.В., Виноградская Л.А., Бойкина М.В.  Литературное чтение 1 класс в 2 ч.: ч. 1</w:t>
      </w:r>
      <w:r>
        <w:rPr>
          <w:rFonts w:ascii="Times New Roman" w:hAnsi="Times New Roman"/>
          <w:color w:val="000000"/>
          <w:sz w:val="24"/>
          <w:szCs w:val="24"/>
        </w:rPr>
        <w:t>, 2.</w:t>
      </w:r>
    </w:p>
    <w:p w:rsidR="006A0E63" w:rsidRPr="00964877" w:rsidRDefault="006A0E63" w:rsidP="002E0B21">
      <w:pPr>
        <w:pStyle w:val="ListParagraph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964877">
        <w:rPr>
          <w:rFonts w:ascii="Times New Roman" w:hAnsi="Times New Roman"/>
          <w:sz w:val="24"/>
          <w:szCs w:val="24"/>
        </w:rPr>
        <w:t>Жиренко О.Е., Обухова Л.А. Поурочные разработки по обучению грамоте. М.Вако, 2014</w:t>
      </w:r>
    </w:p>
    <w:p w:rsidR="006A0E63" w:rsidRPr="00964877" w:rsidRDefault="006A0E63" w:rsidP="002E0B21">
      <w:pPr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964877">
        <w:rPr>
          <w:rFonts w:ascii="Times New Roman" w:hAnsi="Times New Roman"/>
          <w:iCs/>
          <w:color w:val="000000"/>
          <w:sz w:val="24"/>
          <w:szCs w:val="24"/>
        </w:rPr>
        <w:t>Кутявина С.В. Поурочные разработки по литературному чтению. М.Вако, 2011. 1 класс</w:t>
      </w:r>
    </w:p>
    <w:p w:rsidR="006A0E63" w:rsidRPr="00964877" w:rsidRDefault="006A0E63" w:rsidP="002E0B21">
      <w:pPr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Климанова Л.Ф. Уроки литературного чтения. Поурочные разработки. 1 класс</w:t>
      </w:r>
    </w:p>
    <w:p w:rsidR="006A0E63" w:rsidRPr="00964877" w:rsidRDefault="006A0E63" w:rsidP="002E0B21">
      <w:pPr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Полозова Т.Д. Как сформировать читательскую активность.</w:t>
      </w:r>
    </w:p>
    <w:p w:rsidR="006A0E63" w:rsidRDefault="006A0E63" w:rsidP="002E0B21">
      <w:pPr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964877">
        <w:rPr>
          <w:rFonts w:ascii="Times New Roman" w:hAnsi="Times New Roman"/>
          <w:color w:val="000000"/>
          <w:sz w:val="24"/>
          <w:szCs w:val="24"/>
        </w:rPr>
        <w:t>Чутко Н.Г. Формирование познавательной активности у младшего школьника.</w:t>
      </w:r>
    </w:p>
    <w:p w:rsidR="006A0E63" w:rsidRDefault="006A0E63" w:rsidP="00150832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6A0E63" w:rsidSect="00E6460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A0E63" w:rsidRPr="00150832" w:rsidRDefault="006A0E63" w:rsidP="001508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C1C3D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6A0E63" w:rsidRPr="00150832" w:rsidRDefault="006A0E63" w:rsidP="001508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0832">
        <w:rPr>
          <w:rFonts w:ascii="Times New Roman" w:hAnsi="Times New Roman"/>
          <w:b/>
          <w:sz w:val="24"/>
          <w:szCs w:val="24"/>
        </w:rPr>
        <w:t>Чтение (66 часов)</w:t>
      </w:r>
    </w:p>
    <w:p w:rsidR="006A0E63" w:rsidRPr="00150832" w:rsidRDefault="006A0E63" w:rsidP="0015083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22"/>
        <w:gridCol w:w="107"/>
        <w:gridCol w:w="602"/>
        <w:gridCol w:w="708"/>
        <w:gridCol w:w="1210"/>
        <w:gridCol w:w="66"/>
        <w:gridCol w:w="1134"/>
        <w:gridCol w:w="1276"/>
        <w:gridCol w:w="1276"/>
        <w:gridCol w:w="2555"/>
        <w:gridCol w:w="1418"/>
        <w:gridCol w:w="3543"/>
        <w:gridCol w:w="1418"/>
        <w:gridCol w:w="425"/>
      </w:tblGrid>
      <w:tr w:rsidR="006A0E63" w:rsidRPr="00150832" w:rsidTr="00E36F00">
        <w:trPr>
          <w:trHeight w:val="355"/>
        </w:trPr>
        <w:tc>
          <w:tcPr>
            <w:tcW w:w="422" w:type="dxa"/>
            <w:vMerge w:val="restart"/>
            <w:textDirection w:val="btLr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№урока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Дата пр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ведения</w:t>
            </w:r>
          </w:p>
        </w:tc>
        <w:tc>
          <w:tcPr>
            <w:tcW w:w="1210" w:type="dxa"/>
            <w:vMerge w:val="restart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200" w:type="dxa"/>
            <w:gridSpan w:val="2"/>
            <w:vMerge w:val="restart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276" w:type="dxa"/>
            <w:vMerge w:val="restart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Технол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гии</w:t>
            </w:r>
          </w:p>
        </w:tc>
        <w:tc>
          <w:tcPr>
            <w:tcW w:w="1276" w:type="dxa"/>
            <w:vMerge w:val="restart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Реша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мые пр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блемы</w:t>
            </w:r>
          </w:p>
        </w:tc>
        <w:tc>
          <w:tcPr>
            <w:tcW w:w="2555" w:type="dxa"/>
            <w:vMerge w:val="restart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Виды деятельности (элементы содерж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ния, контроль)</w:t>
            </w:r>
          </w:p>
        </w:tc>
        <w:tc>
          <w:tcPr>
            <w:tcW w:w="6379" w:type="dxa"/>
            <w:gridSpan w:val="3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Примечания</w:t>
            </w:r>
          </w:p>
        </w:tc>
      </w:tr>
      <w:tr w:rsidR="006A0E63" w:rsidRPr="00150832" w:rsidTr="00E36F00">
        <w:trPr>
          <w:trHeight w:val="276"/>
        </w:trPr>
        <w:tc>
          <w:tcPr>
            <w:tcW w:w="422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0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5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Предме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3543" w:type="dxa"/>
            <w:vMerge w:val="restart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1418" w:type="dxa"/>
            <w:vMerge w:val="restart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Личнос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425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A0E63" w:rsidRPr="00150832" w:rsidTr="00E36F00">
        <w:trPr>
          <w:trHeight w:val="337"/>
        </w:trPr>
        <w:tc>
          <w:tcPr>
            <w:tcW w:w="422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1210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5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Добукварный период, чтение (1</w:t>
            </w:r>
            <w:r w:rsidRPr="0015083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«Азбука- первая учебная книга»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 – сбер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жения, пробле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зываются элементы учебной книги? Как раб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с учебной книгой?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навыков построения и реализ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ции новых знаний; знакомство с сист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мой условных обозн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чений учеб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ника;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ставление связного высказыва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ния на тему «Как правильно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ращаться с учебной книгой»; поиск эл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ментов учеб. книги (обложка, титул. лист, иллюстрации, фо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зац); громкие и четкие ответы на вопросы учителя; оценка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ориентир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ваться в учебнике, находить нужную главу в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держании, польз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ваться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ловными обознач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ниями;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мост.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бирать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тересу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ю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щую лит-ру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осознавать познава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тельную задачу; прим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нять систему условных обозн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чений учебника при выполн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нии заданий; делать обобще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соблюдать правила речевого поведения; делиться своими размышл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ниями, впечатлениями; стро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ить речевое высказывание в соо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вет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ствии с поставленными з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дачами.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понимать пе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спективы дальнейшей учебной работы; определять цели и з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дачи усвоения новых знаний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ванание личностн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смыс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ла учения; желание выполнять учебно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тельные действия, приобре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тать новые знания; развитие мотива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ции учебной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Здрав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ствуй, школа! Устная и пись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менная речь. Предложение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гической напра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Какие сущест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вуют виды речи? 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из речи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деятельностных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способностей к структури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рованию и систематизации изучаемого предметного содержания: построение монологического высказывания (крат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кие и развернутые ответы на вопросы учителя); участие в учебном диалоге; работа в группе (составление расска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за о своих впечатлениях от первого школьного дня, объяснение смысла пословицы); составление ответов на вопросы с опорой на иллюстрации к сказкам;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раз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личать устную и письменную речь; выделять из речи предложения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лять и формулировать познавательную цель; ориентироваться в своей системе знаний; перерабатывать полученную информацию (делать выводы на основе обобщения знаний); выполнять учебно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познавательные действия.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участв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вать в дис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куссии; свободно 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ражать свое мне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ние; употре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лять вежливые формы обра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щения к участникам диалога.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принимать и сохранять учебную задачу; осознавать возникаю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щие тру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ности, искать их причины и п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ти преодоления; осознавать смысл и назначение позити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 установок на успешную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личностного смысла учения; принятие нового статуса ученика, вну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ренней пози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ции школьника на уровне поло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жительного отно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шения к школе, образа «хорошего ученика»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Кто 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бит тр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дить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ся, тому без дела не сидит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ся. Пред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ложение и слово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гической напра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личить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жение от слова?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деятельностных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способностей к структурированию и систематизации изучаемого предметного содержания: перечисле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героев сказки «Теремок», составле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предложений по схемам с опорой на иллюстрации к сказке; пере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сказ сказки «Репка» с опорой на иллюстрации; работа в группе.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определять на слух 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личество слов в предлож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нии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выполнять учебно-познавательные дейс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вия; ориентироваться в своей системе знаний; понимать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представленную в виде рисунков и схем.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сотрудн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чать с товарищами при выпо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нении заданий в группе (уст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навливать и соблюдать очер-сть действий, корректно сообщать товарищу об ошибках).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анализировать свою деятельность (выделять и формулировать то, что уже усвоено и что еще нужно усвоить, оценивать результаты работы); организовывать свое раб. место под руководством учителя.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учебно-познавательного интереса к изучению нового учебного мате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риала, устойчивой мотивации к самостоятельной</w:t>
            </w:r>
            <w:r w:rsidRPr="001508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коллективной аналитич</w:t>
            </w:r>
            <w:r w:rsidRPr="00150832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  <w:lang w:eastAsia="ru-RU"/>
              </w:rPr>
              <w:t>ской де</w:t>
            </w:r>
            <w:r w:rsidRPr="00150832"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Люби все живое. Слово и слог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гической напра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опр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делить количес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 слогов в слове?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деятел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ностных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способностей к структури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рованию и систематизации 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чаемого предметного содержания: постро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монологического высказывания (кра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кие и развернутые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веты на вопросы уч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теля); участие в уче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ном диалоге; соста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ление предложений на тему «Медведь 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глашает гостей»: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ресказ сказки «Кол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бок» с опорой на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люстрации; деление слов и слоги; опред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ление количества сл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гов в словах ; модел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рование слов с пом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щью схем; составл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монолог. выск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зывания о своих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машних питомцах; оценка достижений на уроке 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делить слова на слоги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самосто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тельно выде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лять и формулир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вать познавательную цель; 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сказывать предположения; д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бывать новые знания (извлекать ин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формацию, представленную в форме иллюстраций и схем).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строить связное высказывание из 5—6 предложений по предложенной теме;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понимать учебную задачу и стремиться ее выполнить; коллектив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но 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ставлять план урока; контрол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вать выполнение действий в соответ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ствии с планом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же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лания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полнять учебно-познава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тельные действия, приобр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новые знания;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танов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ление связи ме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ду целью учебной деятельн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 и ее мотивом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Не нужен и клад, когда в семье лад. Слог. Ударение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Что такое ударение?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Формир-ние умений построения и реализ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ции новых знаний (понятий, способов, действий и т.д.) :выделение ударного слога в слове, обозн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ударного слога на схеме; составление рассказов по иллюс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рациям и вопросам; оценка достижений на уроке (в совместной деятельности учитель-ученик)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опреде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лять ударный слог в 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выполнять учебно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познават. действия; сравнивать предметы, объекты; ориен-ся в своей системе зн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ний; делать обоб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дост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точной полнотой и точностью выражать свои мысли в соо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ветствии с задачами и усло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виями коммуникации; выстра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вать кон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структивные способы взаимодействия с окружающ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анализировать свою дея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тельность (выделять и формулировать то, что уже 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воено и что еще нужноусвоить, оценивать рез-ты работы); 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ганизовывать свое рабочее м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сто под руководством учителя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Форм-ние положит. отношения к про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цессу познания (проявл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ние вни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мания, удивления, желания больше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нать); ад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кват. Пре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став-ние о школе, о пове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дении в процессе учеб. деят-сти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Согласие крепче каме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стен. Зву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ки в окру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жающем мире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лить зв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ки из слов?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спосо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ностей к рефлек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сии коррекционно-контрольного типа и реализации коррекц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онной нормы (фикс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рования собственных затруд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нений в деятел-сти): произношение и восприятие изолир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ванных звуков;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ставление рассказа по картинке и опорным словам; оценка дости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жений на уроке по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агностич. карте 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пичных ошибок (в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вместной деятел-сти учитель -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1"/>
                <w:sz w:val="24"/>
                <w:szCs w:val="24"/>
              </w:rPr>
              <w:t>Научиться произ</w:t>
            </w:r>
            <w:r w:rsidRPr="00150832">
              <w:rPr>
                <w:rStyle w:val="1"/>
                <w:sz w:val="24"/>
                <w:szCs w:val="24"/>
              </w:rPr>
              <w:softHyphen/>
              <w:t>носить и распозна</w:t>
            </w:r>
            <w:r w:rsidRPr="00150832">
              <w:rPr>
                <w:rStyle w:val="1"/>
                <w:sz w:val="24"/>
                <w:szCs w:val="24"/>
              </w:rPr>
              <w:softHyphen/>
              <w:t>вать из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лирован</w:t>
            </w:r>
            <w:r w:rsidRPr="00150832">
              <w:rPr>
                <w:rStyle w:val="1"/>
                <w:sz w:val="24"/>
                <w:szCs w:val="24"/>
              </w:rPr>
              <w:softHyphen/>
              <w:t>ные звуки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>выполнять учебно-познавательные дейс</w:t>
            </w:r>
            <w:r w:rsidRPr="00150832">
              <w:rPr>
                <w:rStyle w:val="1"/>
                <w:sz w:val="24"/>
                <w:szCs w:val="24"/>
              </w:rPr>
              <w:t>т</w:t>
            </w:r>
            <w:r w:rsidRPr="00150832">
              <w:rPr>
                <w:rStyle w:val="1"/>
                <w:sz w:val="24"/>
                <w:szCs w:val="24"/>
              </w:rPr>
              <w:t>вия; ориентировать</w:t>
            </w:r>
            <w:r w:rsidRPr="00150832">
              <w:rPr>
                <w:rStyle w:val="1"/>
                <w:sz w:val="24"/>
                <w:szCs w:val="24"/>
              </w:rPr>
              <w:softHyphen/>
              <w:t>ся в своей системе знаний; понимать и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формацию, представленную в виде рисунков и схем; делать обобщения, выводы.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Коммуникативные',</w:t>
            </w:r>
            <w:r w:rsidRPr="00150832">
              <w:rPr>
                <w:rStyle w:val="1"/>
                <w:sz w:val="24"/>
                <w:szCs w:val="24"/>
              </w:rPr>
              <w:t xml:space="preserve"> участв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вать в кол</w:t>
            </w:r>
            <w:r w:rsidRPr="00150832">
              <w:rPr>
                <w:rStyle w:val="1"/>
                <w:sz w:val="24"/>
                <w:szCs w:val="24"/>
              </w:rPr>
              <w:softHyphen/>
              <w:t>лективном обсужд</w:t>
            </w:r>
            <w:r w:rsidRPr="00150832">
              <w:rPr>
                <w:rStyle w:val="1"/>
                <w:sz w:val="24"/>
                <w:szCs w:val="24"/>
              </w:rPr>
              <w:t>е</w:t>
            </w:r>
            <w:r w:rsidRPr="00150832">
              <w:rPr>
                <w:rStyle w:val="1"/>
                <w:sz w:val="24"/>
                <w:szCs w:val="24"/>
              </w:rPr>
              <w:t>нии учебной проблемы; с до</w:t>
            </w:r>
            <w:r w:rsidRPr="00150832">
              <w:rPr>
                <w:rStyle w:val="1"/>
                <w:sz w:val="24"/>
                <w:szCs w:val="24"/>
              </w:rPr>
              <w:t>с</w:t>
            </w:r>
            <w:r w:rsidRPr="00150832">
              <w:rPr>
                <w:rStyle w:val="1"/>
                <w:sz w:val="24"/>
                <w:szCs w:val="24"/>
              </w:rPr>
              <w:t>таточной полнотой и точностью выражать свои мысли в со</w:t>
            </w:r>
            <w:r w:rsidRPr="00150832">
              <w:rPr>
                <w:rStyle w:val="1"/>
                <w:sz w:val="24"/>
                <w:szCs w:val="24"/>
              </w:rPr>
              <w:softHyphen/>
              <w:t>ответствии с задачами и усл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виями ком</w:t>
            </w:r>
            <w:r w:rsidRPr="00150832">
              <w:rPr>
                <w:rStyle w:val="1"/>
                <w:sz w:val="24"/>
                <w:szCs w:val="24"/>
              </w:rPr>
              <w:softHyphen/>
              <w:t>муникации.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</w:rPr>
              <w:t xml:space="preserve"> определять цель деятель</w:t>
            </w:r>
            <w:r w:rsidRPr="00150832">
              <w:rPr>
                <w:rStyle w:val="1"/>
                <w:sz w:val="24"/>
                <w:szCs w:val="24"/>
              </w:rPr>
              <w:softHyphen/>
              <w:t>ности на уроке с помощью учителя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тать новые знания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«Край родной, навек лю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бимый». Гласные и соглас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ки 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Что такое гласные и соглас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ки?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умений построения и реализ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ции новых знаний (понятий, способов, действий и т. д.): ан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лиз сло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 с опорой на его модель (определ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количества сл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гов, ударного слога, ко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личества и послед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вательности звуков в слове, количества зв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ков в каждом слоге, выделение и перечи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ление зву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ков в слове по порядку) с пом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щью учителя; соотн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сение слов со схем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ми;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работа в паре;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отличать согласный звук от гласного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представленную в форме иллюстраций и схем); сравни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вать предметы, объекты (находить общее и различия); делать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сотрудн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чать с това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рищами при выпо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нении заданий в паре и группе (устанавливать и соблюдать очередность действий, коррек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 сооб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щать товарищу об ошибках).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самостоятельно форму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лировать цели урока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сле предвари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тельного обсужд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ния; осознавать смысл и назн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чение позитивных установок на успешную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 приобр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Век 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ви, век учись. Как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разуется слог?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общем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тодол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гической напра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обр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зуется слог- слияние?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Формир-ние деятел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ностных способностей и способностей к структурированию и систем-ции изучаем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предметного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держания: произнес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ние гласных и согла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звуков, перечи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ление их основных отличит. признаков; работа в группе (н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блюдения над тем, как образуется слог-слияние в процессе слого-звукового ан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лиза); сост-ние пре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ложений с опорой на рисунок и схемы;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веты на вопр. по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ю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жету сказки «Волк и 7 козлят»; оценка до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тижений 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выде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лять слоги-слияния и звуки в словах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понимать учебную задачу и стремиться ее выполнить;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бывать новые знания (извлекать инфор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мацию, представленную в форме иллю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страций и схем); сравнивать предметы, объекты (находить общее и различия).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строить связное высказывание из 5—6 предложений по предложенной теме; вступать в диа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лог (отв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чать на вопросы, задавать 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просы, уточнять непонятное).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действовать по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контролиро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вать процесс и результаты деятельности, вн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сить необходимые коррективы; аде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кватно оценивать свои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выков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ганизации и анализа своей 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тельности в со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ставе группы; раз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витие мотивации учебной деятель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ности; формиро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вание ли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ностного смысла учения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Повтор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ние- мать  учения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опр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делить количес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 пре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ложений в речи? Как опр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делить количес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 слов в предл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жений? Как 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лить 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 на 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ги? Как выделять ударный слог? Как работать со схемой слова?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сп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собностей к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 коррекционно- контрольного типа и реализации коррекц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онной нормы (фикс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рования собственных затруднений в 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тельности): слого-звуковой анализ слов (</w:t>
            </w:r>
            <w:r w:rsidRPr="00150832">
              <w:rPr>
                <w:rFonts w:ascii="Times New Roman" w:hAnsi="Times New Roman"/>
                <w:i/>
                <w:sz w:val="24"/>
                <w:szCs w:val="24"/>
              </w:rPr>
              <w:t>муха, жук)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; постро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ние монологического высказывания (ответы на вопросы учителя по иллюстрациям к сказкам; оценка до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тижений на уроке по диагностической ка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 типичных ошибок (в совместной 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тельности учитель- ученик). Диагностика чтения в слух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исполь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зовать в уст. речи термины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речь, пре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ложение, слово, слог, ударение, звук, гла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ный, с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гласный, слог-слияние',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ботать со схемами слов; опр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делять кол-тво пре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ложений в тексте, кол-тво слов в предлож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нии; 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лить слова на сло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ги; выделять удар. слог в слове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обсуждать проблемные вопросы; осущес</w:t>
            </w:r>
            <w:r w:rsidRPr="00150832">
              <w:rPr>
                <w:rStyle w:val="1"/>
                <w:sz w:val="24"/>
                <w:szCs w:val="24"/>
              </w:rPr>
              <w:t>т</w:t>
            </w:r>
            <w:r w:rsidRPr="00150832">
              <w:rPr>
                <w:rStyle w:val="1"/>
                <w:sz w:val="24"/>
                <w:szCs w:val="24"/>
              </w:rPr>
              <w:t>влять анализ объектов с выд</w:t>
            </w:r>
            <w:r w:rsidRPr="00150832">
              <w:rPr>
                <w:rStyle w:val="1"/>
                <w:sz w:val="24"/>
                <w:szCs w:val="24"/>
              </w:rPr>
              <w:t>е</w:t>
            </w:r>
            <w:r w:rsidRPr="00150832">
              <w:rPr>
                <w:rStyle w:val="1"/>
                <w:sz w:val="24"/>
                <w:szCs w:val="24"/>
              </w:rPr>
              <w:t>лением существенных призн</w:t>
            </w:r>
            <w:r w:rsidRPr="00150832">
              <w:rPr>
                <w:rStyle w:val="1"/>
                <w:sz w:val="24"/>
                <w:szCs w:val="24"/>
              </w:rPr>
              <w:t>а</w:t>
            </w:r>
            <w:r w:rsidRPr="00150832">
              <w:rPr>
                <w:rStyle w:val="1"/>
                <w:sz w:val="24"/>
                <w:szCs w:val="24"/>
              </w:rPr>
              <w:t xml:space="preserve">ков. 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участв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вать в общей беседе, соблюдая правила речевого по</w:t>
            </w:r>
            <w:r w:rsidRPr="00150832">
              <w:rPr>
                <w:rStyle w:val="1"/>
                <w:sz w:val="24"/>
                <w:szCs w:val="24"/>
              </w:rPr>
              <w:softHyphen/>
              <w:t>ведения.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формулировать учебную задачу урока; колле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тивно составлять план урока; контролировать выполне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действий в соответствии с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ном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ум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 оцен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собс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венную учеб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ную деятел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ность (свои достиж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ния, сам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стоятел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ность, иници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тивность, ответс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венность, причины неудач)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Азбука- к мудрости ступен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ка. Звук [а]. Буква Аа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вы</w:t>
            </w:r>
            <w:r w:rsidRPr="00150832">
              <w:rPr>
                <w:rStyle w:val="Exact"/>
                <w:sz w:val="24"/>
                <w:szCs w:val="24"/>
              </w:rPr>
              <w:softHyphen/>
              <w:t>делить звук [а] из речи? Как до</w:t>
            </w:r>
            <w:r w:rsidRPr="00150832">
              <w:rPr>
                <w:rStyle w:val="Exact"/>
                <w:sz w:val="24"/>
                <w:szCs w:val="24"/>
              </w:rPr>
              <w:softHyphen/>
              <w:t>казать, что он гласный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Форм-ние умений п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строения и реал-ции новых знаний (пон</w:t>
            </w:r>
            <w:r w:rsidRPr="00150832">
              <w:rPr>
                <w:rStyle w:val="Exact"/>
                <w:sz w:val="24"/>
                <w:szCs w:val="24"/>
              </w:rPr>
              <w:t>я</w:t>
            </w:r>
            <w:r w:rsidRPr="00150832">
              <w:rPr>
                <w:rStyle w:val="Exact"/>
                <w:sz w:val="24"/>
                <w:szCs w:val="24"/>
              </w:rPr>
              <w:t>тий, способов, дейс</w:t>
            </w:r>
            <w:r w:rsidRPr="00150832">
              <w:rPr>
                <w:rStyle w:val="Exact"/>
                <w:sz w:val="24"/>
                <w:szCs w:val="24"/>
              </w:rPr>
              <w:t>т</w:t>
            </w:r>
            <w:r w:rsidRPr="00150832">
              <w:rPr>
                <w:rStyle w:val="Exact"/>
                <w:sz w:val="24"/>
                <w:szCs w:val="24"/>
              </w:rPr>
              <w:t>вий и т. д.): сост-ние рассказа по сюжетной картинке, приведение приме</w:t>
            </w:r>
            <w:r w:rsidRPr="00150832">
              <w:rPr>
                <w:rStyle w:val="Exact"/>
                <w:sz w:val="24"/>
                <w:szCs w:val="24"/>
              </w:rPr>
              <w:softHyphen/>
              <w:t>ров слов со зв</w:t>
            </w:r>
            <w:r w:rsidRPr="00150832">
              <w:rPr>
                <w:rStyle w:val="Exact"/>
                <w:sz w:val="24"/>
                <w:szCs w:val="24"/>
              </w:rPr>
              <w:t>у</w:t>
            </w:r>
            <w:r w:rsidRPr="00150832">
              <w:rPr>
                <w:rStyle w:val="Exact"/>
                <w:sz w:val="24"/>
                <w:szCs w:val="24"/>
              </w:rPr>
              <w:t xml:space="preserve">ком [а]; слого-звуковой анализ слов </w:t>
            </w:r>
            <w:r w:rsidRPr="00150832">
              <w:rPr>
                <w:rStyle w:val="10"/>
                <w:rFonts w:ascii="Times New Roman" w:hAnsi="Times New Roman"/>
                <w:sz w:val="24"/>
                <w:szCs w:val="24"/>
              </w:rPr>
              <w:t>(астры, арбуз)</w:t>
            </w:r>
            <w:r w:rsidRPr="00150832">
              <w:rPr>
                <w:rStyle w:val="Exact"/>
                <w:sz w:val="24"/>
                <w:szCs w:val="24"/>
              </w:rPr>
              <w:t xml:space="preserve"> с п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мощью учителя; п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строение короткого моно</w:t>
            </w:r>
            <w:r w:rsidRPr="00150832">
              <w:rPr>
                <w:rStyle w:val="Exact"/>
                <w:sz w:val="24"/>
                <w:szCs w:val="24"/>
              </w:rPr>
              <w:softHyphen/>
              <w:t>логич. высказ</w:t>
            </w:r>
            <w:r w:rsidRPr="00150832">
              <w:rPr>
                <w:rStyle w:val="Exact"/>
                <w:sz w:val="24"/>
                <w:szCs w:val="24"/>
              </w:rPr>
              <w:t>ы</w:t>
            </w:r>
            <w:r w:rsidRPr="00150832">
              <w:rPr>
                <w:rStyle w:val="Exact"/>
                <w:sz w:val="24"/>
                <w:szCs w:val="24"/>
              </w:rPr>
              <w:t>вания о пользе чтения; оценка достижений на уроке (в совмест. де</w:t>
            </w:r>
            <w:r w:rsidRPr="00150832">
              <w:rPr>
                <w:rStyle w:val="Exact"/>
                <w:sz w:val="24"/>
                <w:szCs w:val="24"/>
              </w:rPr>
              <w:t>я</w:t>
            </w:r>
            <w:r w:rsidRPr="00150832">
              <w:rPr>
                <w:rStyle w:val="Exact"/>
                <w:sz w:val="24"/>
                <w:szCs w:val="24"/>
              </w:rPr>
              <w:t>тельности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[а]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самосто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 выде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лять и формулир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познавательную цель;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суждать проблемные вопросы.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в диа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логе (отвечать на 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просы, задавать 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просы, уто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нять непонятное).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работать по предложен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организовывать свое раб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чее место под руководством учителя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тать новые знания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Кто ск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 помог, тот дв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жды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мог. Звук [о].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гической напра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ли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ностного ориент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 [о] из речи? Как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казать, что он гласный?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деятельн.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собностей к структур-нию и систематизации изучаемого предмет. содержания: привед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ние примеров слов со звуком [о];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(окуни, овощи)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мощью учителя; раб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та в паре (поиск на сюжетной картинке предметов, в 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званиях которых есть звук [о]; работа в группе (объяснение смысла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словиц и поговорок,); постро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монологического высказывания о своей готовности помогать людям; оценка дост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жений на уроке 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[о]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</w:rPr>
              <w:softHyphen/>
              <w:t>ленную в форме иллюстраций и схем); устанавливать причинно-следственные связи.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строить рассуждение с доказательством из 5—6 предложений; проя</w:t>
            </w:r>
            <w:r w:rsidRPr="00150832">
              <w:rPr>
                <w:rStyle w:val="1"/>
                <w:sz w:val="24"/>
                <w:szCs w:val="24"/>
              </w:rPr>
              <w:t>в</w:t>
            </w:r>
            <w:r w:rsidRPr="00150832">
              <w:rPr>
                <w:rStyle w:val="1"/>
                <w:sz w:val="24"/>
                <w:szCs w:val="24"/>
              </w:rPr>
              <w:t>лять активность и стремление вы</w:t>
            </w:r>
            <w:r w:rsidRPr="00150832">
              <w:rPr>
                <w:rStyle w:val="1"/>
                <w:sz w:val="24"/>
                <w:szCs w:val="24"/>
              </w:rPr>
              <w:softHyphen/>
              <w:t>сказывать свое мнение.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составлять план урока; осуществлять ит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говый и пошаговый контроль по 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зультату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нать); ув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жи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тельное отношение к мнению другого человека; прояв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ление терпения и доброж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латель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ности в споре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Нет дру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га - ищи, а нашел — бер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ги. Звук [и].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Ии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 [и] из речи? Как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казать, что он гласный?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умений построения и реализ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ции новых знаний (понятий, способов, действий и т. д.): 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дение примеров слов со звуком [и]; слого-звуковой анализ слова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(иголка)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мощью учителя; построение корот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кого монологич. высказывания о своем отношении к красоте родной природы, о необходимости бережн. отношения к ней;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[и]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ную в форме иллюстраций и схем);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полнять учебно-познавательные дейст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вия; пер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рабатывать и преобразовывать информацию из одной формы в другую.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осущест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лять сов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местную деятельность в парах (группах) с учетом ко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кретных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тельных задач; высказывать и аргумен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т-ть свою точку зрения.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принимать и сохранять учебную задачу;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нировать в сотруд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ничестве с учителем и одноклассниками действия, необходимые для 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учебной задачи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сп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собности к са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мооценке своих 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ствий; осозна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своих трудно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стей и стремление к их преодолению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7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</w:rPr>
              <w:t>Не сты</w:t>
            </w:r>
            <w:r w:rsidRPr="00150832">
              <w:rPr>
                <w:rStyle w:val="1"/>
                <w:sz w:val="24"/>
                <w:szCs w:val="24"/>
              </w:rPr>
              <w:t>д</w:t>
            </w:r>
            <w:r w:rsidRPr="00150832">
              <w:rPr>
                <w:rStyle w:val="1"/>
                <w:sz w:val="24"/>
                <w:szCs w:val="24"/>
              </w:rPr>
              <w:t>но не знать, стыдно не учить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ся.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Звук [ы].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 [ы] 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умений построения и реализ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ции новых знаний (понятий, способов, действий и т. д.): 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дение примеров слов со звуком [ы] в середине и на конце; слого-звуковой анализ слова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(шары)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щью учите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ля; набл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дения над словами с новым звуком, вывод о том, что звук [ы] упо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требляется только в слогах-слияниях; оценка достижений на уроке (в совм. деятел-сти учитель-ученик)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[ы]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ствия;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</w:t>
            </w: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в</w:t>
            </w: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формулировать соб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ственные мысли; высказывать и аргу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ментировать свою точку зрения.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составлять план дейст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вий; осуществлять итог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вый и пошаго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вый контроль по результату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ли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ностного смыс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 учения; при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нятие внутренней позиции школь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ника на уровне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школе,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раза «х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рошего ученика»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7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</w:rPr>
              <w:t xml:space="preserve">Ученье — путь к уменью. Звук [у]. Буква </w:t>
            </w:r>
            <w:r w:rsidRPr="00150832">
              <w:rPr>
                <w:rStyle w:val="a4"/>
                <w:sz w:val="24"/>
                <w:szCs w:val="24"/>
              </w:rPr>
              <w:t>Уу</w:t>
            </w:r>
          </w:p>
        </w:tc>
        <w:tc>
          <w:tcPr>
            <w:tcW w:w="1200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общеметодологической направленности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развития исследовательских навыков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 [у] из речи? Как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казать, что он гласный?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деятел-ных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способностей к структури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рованию и систематизации изучаемого предметного содержания: приведение примеров слов со звуком [у]; слого-зву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ковой анализ слова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(куры, утки)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мощью учителя; сост-ние рассказа по сюжет. картинке); построе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монологического высказывания (ответы на вопросы «Кто такой при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лежный ученик?», «Кого из моих одно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классников можно назвать прилежным учеником?»); работа в группе; оценка дост-ний на уроке (в совм. деят-сти учитель -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[у]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добывать новые знания (извлекать информацию,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ствия; делать обобщения, выводы. 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осущест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лять сов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местную деятельность в парах (группах) с учетом ко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кретных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тельных задач; выражать гото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ность идти на компромиссы; предлагать вари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анты и способы погашения конфликтов.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принимать и сохранять учебную задачу;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нировать в сотруд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ничестве с учителем и одноклассниками действия, необходимые для 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учебной задачи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положительного отношения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(проявление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узнать)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Букварный период (</w:t>
            </w:r>
            <w:r w:rsidRPr="0015083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31 </w:t>
            </w: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Труд кормит, а лень портит. Звуки [н], [н’]. Буква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(с. 40-43)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обучение развитию критического мышления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делить звуки </w:t>
            </w:r>
            <w:r w:rsidRPr="00150832">
              <w:rPr>
                <w:rStyle w:val="8"/>
                <w:rFonts w:ascii="Times New Roman" w:hAnsi="Times New Roman"/>
                <w:sz w:val="24"/>
                <w:szCs w:val="24"/>
              </w:rPr>
              <w:t xml:space="preserve">[Н], [н’]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слого-зву-кового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Формирование умений построения и реализации новых знаний (понятий, способов, действий и т. д.): составление рассказа по сюжетной картинке; приведение примеров слов со звуками [н], [н’]; слого-звуковой анализ слов </w:t>
            </w:r>
            <w:r w:rsidRPr="00150832">
              <w:rPr>
                <w:rStyle w:val="8"/>
                <w:rFonts w:ascii="Times New Roman" w:hAnsi="Times New Roman"/>
                <w:sz w:val="24"/>
                <w:szCs w:val="24"/>
              </w:rPr>
              <w:t>(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барабан, конь)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бота в паре (составление слогов-слия-ний из букв разрезной азбуки); само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стоятельное чтение предложений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(Но! Но! Но!)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[н], [н’] и букву, их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осознавать познава</w:t>
            </w:r>
            <w:r w:rsidRPr="00150832">
              <w:rPr>
                <w:rStyle w:val="1"/>
                <w:sz w:val="24"/>
                <w:szCs w:val="24"/>
              </w:rPr>
              <w:softHyphen/>
              <w:t>тельную задачу; строить речевое выска</w:t>
            </w:r>
            <w:r w:rsidRPr="00150832">
              <w:rPr>
                <w:rStyle w:val="1"/>
                <w:sz w:val="24"/>
                <w:szCs w:val="24"/>
              </w:rPr>
              <w:softHyphen/>
              <w:t>зывание в устной форме; делать обобще</w:t>
            </w:r>
            <w:r w:rsidRPr="00150832">
              <w:rPr>
                <w:rStyle w:val="1"/>
                <w:sz w:val="24"/>
                <w:szCs w:val="24"/>
              </w:rPr>
              <w:softHyphen/>
              <w:t>ния, в</w:t>
            </w:r>
            <w:r w:rsidRPr="00150832">
              <w:rPr>
                <w:rStyle w:val="1"/>
                <w:sz w:val="24"/>
                <w:szCs w:val="24"/>
              </w:rPr>
              <w:t>ы</w:t>
            </w:r>
            <w:r w:rsidRPr="00150832">
              <w:rPr>
                <w:rStyle w:val="1"/>
                <w:sz w:val="24"/>
                <w:szCs w:val="24"/>
              </w:rPr>
              <w:t>воды.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с достаточной пол</w:t>
            </w:r>
            <w:r w:rsidRPr="00150832">
              <w:rPr>
                <w:rStyle w:val="1"/>
                <w:sz w:val="24"/>
                <w:szCs w:val="24"/>
              </w:rPr>
              <w:softHyphen/>
              <w:t>нотой и точностью выражать свои мыс</w:t>
            </w:r>
            <w:r w:rsidRPr="00150832">
              <w:rPr>
                <w:rStyle w:val="1"/>
                <w:sz w:val="24"/>
                <w:szCs w:val="24"/>
              </w:rPr>
              <w:softHyphen/>
              <w:t>ли в соответствии с задачами и условия</w:t>
            </w:r>
            <w:r w:rsidRPr="00150832">
              <w:rPr>
                <w:rStyle w:val="1"/>
                <w:sz w:val="24"/>
                <w:szCs w:val="24"/>
              </w:rPr>
              <w:softHyphen/>
              <w:t>ми коммуникации.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формулировать учеб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ную задачу урока; план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ровать работу (определять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следовательность проме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жуточных целей с учетом 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нечного 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зультата); оценивать качество и уровень усвоения материала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навыков анализа и сопоставления; установление связи между целью учеб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ной деятельности и ее мотивом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 xml:space="preserve">Старый друг лучше новых двух. Звуки </w:t>
            </w:r>
            <w:r w:rsidRPr="00150832">
              <w:rPr>
                <w:rStyle w:val="SimHei"/>
                <w:rFonts w:ascii="Times New Roman" w:hAnsi="Times New Roman" w:cs="Times New Roman"/>
                <w:spacing w:val="-30"/>
                <w:sz w:val="24"/>
                <w:szCs w:val="24"/>
                <w:lang w:eastAsia="ru-RU"/>
              </w:rPr>
              <w:t>[С],</w:t>
            </w:r>
            <w:r w:rsidRPr="00150832">
              <w:rPr>
                <w:rStyle w:val="SimHei"/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[С’]. </w:t>
            </w:r>
            <w:r w:rsidRPr="00150832">
              <w:rPr>
                <w:rStyle w:val="Exact"/>
                <w:sz w:val="24"/>
                <w:szCs w:val="24"/>
              </w:rPr>
              <w:t xml:space="preserve">Буква </w:t>
            </w:r>
            <w:r w:rsidRPr="00150832">
              <w:rPr>
                <w:rStyle w:val="10"/>
                <w:rFonts w:eastAsia="SimHei"/>
                <w:sz w:val="24"/>
                <w:szCs w:val="24"/>
              </w:rPr>
              <w:t>Сс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вы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делить звуки </w:t>
            </w:r>
            <w:r w:rsidRPr="00150832">
              <w:rPr>
                <w:rStyle w:val="SimHei"/>
                <w:rFonts w:ascii="Times New Roman" w:hAnsi="Times New Roman" w:cs="Times New Roman"/>
                <w:spacing w:val="-30"/>
                <w:sz w:val="24"/>
                <w:szCs w:val="24"/>
                <w:lang w:eastAsia="ru-RU"/>
              </w:rPr>
              <w:t>[С],</w:t>
            </w:r>
            <w:r w:rsidRPr="00150832">
              <w:rPr>
                <w:rStyle w:val="SimHei"/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[С’] </w:t>
            </w:r>
            <w:r w:rsidRPr="00150832">
              <w:rPr>
                <w:rStyle w:val="Exact"/>
                <w:sz w:val="24"/>
                <w:szCs w:val="24"/>
              </w:rPr>
              <w:t>в пр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цесесл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го-звукового анализ?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Формир-ние деятел. спо</w:t>
            </w:r>
            <w:r w:rsidRPr="00150832">
              <w:rPr>
                <w:rStyle w:val="Exact"/>
                <w:sz w:val="24"/>
                <w:szCs w:val="24"/>
              </w:rPr>
              <w:softHyphen/>
              <w:t>собностей и способностей к структур-нию и систем-ции изучаемого предметного содержания: составление рассказа по сюжетной картинке; приведение примеров слов со звука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ми [с], [с’]; слого-звуковой анализ слов </w:t>
            </w:r>
            <w:r w:rsidRPr="00150832">
              <w:rPr>
                <w:rStyle w:val="10"/>
                <w:rFonts w:eastAsia="SimHei"/>
                <w:sz w:val="24"/>
                <w:szCs w:val="24"/>
              </w:rPr>
              <w:t>(лес, лось)</w:t>
            </w:r>
            <w:r w:rsidRPr="00150832">
              <w:rPr>
                <w:rStyle w:val="Exact"/>
                <w:sz w:val="24"/>
                <w:szCs w:val="24"/>
              </w:rPr>
              <w:t xml:space="preserve"> с помощью учителя; работа в паре (составление слогов-слияний из букв разрезной азбуки); чтение слов и текстов с буквой </w:t>
            </w:r>
            <w:r w:rsidRPr="00150832">
              <w:rPr>
                <w:rStyle w:val="10"/>
                <w:rFonts w:eastAsia="SimHei"/>
                <w:sz w:val="24"/>
                <w:szCs w:val="24"/>
              </w:rPr>
              <w:t>с</w:t>
            </w:r>
            <w:r w:rsidRPr="00150832">
              <w:rPr>
                <w:rStyle w:val="Exact"/>
                <w:sz w:val="24"/>
                <w:szCs w:val="24"/>
              </w:rPr>
              <w:t>; развернутый ответ на вопрос «Как нужно вести себя в лесу, чтобы не потревожить лесных обитателей?»; формулирование про</w:t>
            </w:r>
            <w:r w:rsidRPr="00150832">
              <w:rPr>
                <w:rStyle w:val="Exact"/>
                <w:sz w:val="24"/>
                <w:szCs w:val="24"/>
              </w:rPr>
              <w:softHyphen/>
              <w:t>стейших правил поведения в лесу и пар</w:t>
            </w:r>
            <w:r w:rsidRPr="00150832">
              <w:rPr>
                <w:rStyle w:val="Exact"/>
                <w:sz w:val="24"/>
                <w:szCs w:val="24"/>
              </w:rPr>
              <w:softHyphen/>
              <w:t>ке под руководством учителя; работа в группе; оцен</w:t>
            </w:r>
            <w:r w:rsidRPr="00150832">
              <w:rPr>
                <w:rStyle w:val="Exact"/>
                <w:sz w:val="24"/>
                <w:szCs w:val="24"/>
              </w:rPr>
              <w:softHyphen/>
              <w:t>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[с], [с’] и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</w:rPr>
              <w:softHyphen/>
              <w:t>ствия; д</w:t>
            </w:r>
            <w:r w:rsidRPr="00150832">
              <w:rPr>
                <w:rStyle w:val="1"/>
                <w:sz w:val="24"/>
                <w:szCs w:val="24"/>
              </w:rPr>
              <w:t>е</w:t>
            </w:r>
            <w:r w:rsidRPr="00150832">
              <w:rPr>
                <w:rStyle w:val="1"/>
                <w:sz w:val="24"/>
                <w:szCs w:val="24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строить понятные для партнера выск</w:t>
            </w:r>
            <w:r w:rsidRPr="00150832">
              <w:rPr>
                <w:rStyle w:val="1"/>
                <w:sz w:val="24"/>
                <w:szCs w:val="24"/>
              </w:rPr>
              <w:t>а</w:t>
            </w:r>
            <w:r w:rsidRPr="00150832">
              <w:rPr>
                <w:rStyle w:val="1"/>
                <w:sz w:val="24"/>
                <w:szCs w:val="24"/>
              </w:rPr>
              <w:t>зывания; задавать вопросы; контролировать свои действия и действия партнера.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самостоятельно форму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лировать цели урока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сле предвари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тельного обсужд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ния; адекватно оцени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вать свои достижения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нать)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Каков мастер, такова и работа. Звуки [к], </w:t>
            </w:r>
            <w:r w:rsidRPr="00150832">
              <w:rPr>
                <w:rStyle w:val="7pt"/>
                <w:rFonts w:ascii="Times New Roman" w:hAnsi="Times New Roman"/>
                <w:sz w:val="24"/>
                <w:szCs w:val="24"/>
              </w:rPr>
              <w:t xml:space="preserve">[К’].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Кк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делить звуки </w:t>
            </w:r>
            <w:r w:rsidRPr="00150832">
              <w:rPr>
                <w:rStyle w:val="7pt"/>
                <w:rFonts w:ascii="Times New Roman" w:hAnsi="Times New Roman"/>
                <w:sz w:val="24"/>
                <w:szCs w:val="24"/>
              </w:rPr>
              <w:t xml:space="preserve">[К], [К&gt;]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умений построения и реал-ции новых знаний (понятий, способов, действий и т. д.): составление рассказа по сюжетной картинке; приведение примеров слов со звука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ми [к], [к’];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(мак, маки)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работа в паре (составление слогов-слияний из букв разрезной азбуки); самостоя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тельное чтение предложений с разной интонацией; построение мо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нологического высказывания о своем уважительном отношении к труженикам села; оценка достижений на уроке 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[к], [к’] и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выполнять учебно-познавательные дейс</w:t>
            </w:r>
            <w:r w:rsidRPr="00150832">
              <w:rPr>
                <w:rStyle w:val="1"/>
                <w:sz w:val="24"/>
                <w:szCs w:val="24"/>
              </w:rPr>
              <w:t>т</w:t>
            </w:r>
            <w:r w:rsidRPr="00150832">
              <w:rPr>
                <w:rStyle w:val="1"/>
                <w:sz w:val="24"/>
                <w:szCs w:val="24"/>
              </w:rPr>
              <w:t>вия; ориентиро</w:t>
            </w:r>
            <w:r w:rsidRPr="00150832">
              <w:rPr>
                <w:rStyle w:val="1"/>
                <w:sz w:val="24"/>
                <w:szCs w:val="24"/>
              </w:rPr>
              <w:softHyphen/>
              <w:t>ваться в своей системе знаний; делать выводы и обобщения на основе реализо</w:t>
            </w:r>
            <w:r w:rsidRPr="00150832">
              <w:rPr>
                <w:rStyle w:val="1"/>
                <w:sz w:val="24"/>
                <w:szCs w:val="24"/>
              </w:rPr>
              <w:softHyphen/>
              <w:t>ванных исследовательских з</w:t>
            </w:r>
            <w:r w:rsidRPr="00150832">
              <w:rPr>
                <w:rStyle w:val="1"/>
                <w:sz w:val="24"/>
                <w:szCs w:val="24"/>
              </w:rPr>
              <w:t>а</w:t>
            </w:r>
            <w:r w:rsidRPr="00150832">
              <w:rPr>
                <w:rStyle w:val="1"/>
                <w:sz w:val="24"/>
                <w:szCs w:val="24"/>
              </w:rPr>
              <w:t xml:space="preserve">дач. 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</w:t>
            </w:r>
            <w:r w:rsidRPr="00150832">
              <w:rPr>
                <w:rStyle w:val="a4"/>
                <w:sz w:val="24"/>
                <w:szCs w:val="24"/>
              </w:rPr>
              <w:t>:</w:t>
            </w:r>
            <w:r w:rsidRPr="00150832">
              <w:rPr>
                <w:rStyle w:val="1"/>
                <w:sz w:val="24"/>
                <w:szCs w:val="24"/>
              </w:rPr>
              <w:t xml:space="preserve"> высказ</w:t>
            </w:r>
            <w:r w:rsidRPr="00150832">
              <w:rPr>
                <w:rStyle w:val="1"/>
                <w:sz w:val="24"/>
                <w:szCs w:val="24"/>
              </w:rPr>
              <w:t>ы</w:t>
            </w:r>
            <w:r w:rsidRPr="00150832">
              <w:rPr>
                <w:rStyle w:val="1"/>
                <w:sz w:val="24"/>
                <w:szCs w:val="24"/>
              </w:rPr>
              <w:t>вать и аргу</w:t>
            </w:r>
            <w:r w:rsidRPr="00150832">
              <w:rPr>
                <w:rStyle w:val="1"/>
                <w:sz w:val="24"/>
                <w:szCs w:val="24"/>
              </w:rPr>
              <w:softHyphen/>
              <w:t>ментировать свою точку зрения; прояв</w:t>
            </w:r>
            <w:r w:rsidRPr="00150832">
              <w:rPr>
                <w:rStyle w:val="1"/>
                <w:sz w:val="24"/>
                <w:szCs w:val="24"/>
              </w:rPr>
              <w:softHyphen/>
              <w:t>лять акти</w:t>
            </w:r>
            <w:r w:rsidRPr="00150832">
              <w:rPr>
                <w:rStyle w:val="1"/>
                <w:sz w:val="24"/>
                <w:szCs w:val="24"/>
              </w:rPr>
              <w:t>в</w:t>
            </w:r>
            <w:r w:rsidRPr="00150832">
              <w:rPr>
                <w:rStyle w:val="1"/>
                <w:sz w:val="24"/>
                <w:szCs w:val="24"/>
              </w:rPr>
              <w:t>ность на уроке.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работать по предложен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оценивать 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вильность выполнения действий, вно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необходимые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ли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ностного смыс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 учения; при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нятие внутренней позиции школь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ника на уровне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школе, 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раза «х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рошего ученика»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А.С. Пуш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кин. Сказки. Звуки [т],[т’] Буква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t>m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 – диагн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стическ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звуки [т], [т’] 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слого-звукового анализа? Как 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тать слоги и слова с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вой </w:t>
            </w:r>
            <w:r w:rsidRPr="00150832">
              <w:rPr>
                <w:rStyle w:val="1"/>
                <w:sz w:val="24"/>
                <w:szCs w:val="24"/>
                <w:lang w:val="en-US" w:eastAsia="en-US"/>
              </w:rPr>
              <w:t>m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Форм-ние умений постр-ния и реализ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ции новых знаний (понятий, способов, действий и т. д.):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ставление рассказа по сюжетной картинке; приведение примеров слов со звуками [т], [т’];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(три, пять)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рабо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та в паре (составление слогов и слов из букв разре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ной азбуки); (характ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ристика выделенного звука с опорой на та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лицу); работа в паре (составление вопросов с ис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пользованием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кто, как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и отв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тов на них)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[т], [т’] и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чи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тать сл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ги, слова и предлож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 с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вой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т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ха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рактериз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выд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ленные звуки с опорой на таб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</w:rPr>
              <w:softHyphen/>
              <w:t>ствия; д</w:t>
            </w:r>
            <w:r w:rsidRPr="00150832">
              <w:rPr>
                <w:rStyle w:val="1"/>
                <w:sz w:val="24"/>
                <w:szCs w:val="24"/>
              </w:rPr>
              <w:t>е</w:t>
            </w:r>
            <w:r w:rsidRPr="00150832">
              <w:rPr>
                <w:rStyle w:val="1"/>
                <w:sz w:val="24"/>
                <w:szCs w:val="24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договар</w:t>
            </w:r>
            <w:r w:rsidRPr="00150832">
              <w:rPr>
                <w:rStyle w:val="1"/>
                <w:sz w:val="24"/>
                <w:szCs w:val="24"/>
              </w:rPr>
              <w:t>и</w:t>
            </w:r>
            <w:r w:rsidRPr="00150832">
              <w:rPr>
                <w:rStyle w:val="1"/>
                <w:sz w:val="24"/>
                <w:szCs w:val="24"/>
              </w:rPr>
              <w:t>ваться с од</w:t>
            </w:r>
            <w:r w:rsidRPr="00150832">
              <w:rPr>
                <w:rStyle w:val="1"/>
                <w:sz w:val="24"/>
                <w:szCs w:val="24"/>
              </w:rPr>
              <w:softHyphen/>
              <w:t>ноклассниками с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вместно с учителем о правилах поведения и общения и сле</w:t>
            </w:r>
            <w:r w:rsidRPr="00150832">
              <w:rPr>
                <w:rStyle w:val="1"/>
                <w:sz w:val="24"/>
                <w:szCs w:val="24"/>
              </w:rPr>
              <w:softHyphen/>
              <w:t>довать им.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работать по предложен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оценивать 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вильность выполнения действий, вно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необходимые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сти; при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менение правил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лового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трудни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чества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10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К.И.Чуковский Сказки. Звуки [л], [л’].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 Лл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общем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тодол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онного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звуки [л], [л’] 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слого-звукового анализа? Как читать слоги и слова с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вой л?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деятел.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соб-тей и способ-тей к структ-нию и систем-ции изучаемого предметного содержания: сост-ние рассказа по сюжет. картинке; приведение примеров слов со звуками [л], [л’];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(стул, руль)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работа в паре (составление слогов и слов из букв разрезной азбу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ки); самостоятельное чтение текста, сост-ние вопросов к нему, подбор заголовка к нему, ответы на вопросы учителя по сод-нию текста; работа в группе (выяс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нение значения слова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кубарем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по тол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ковому словарю); перечисление сказок К.И. Чуковского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[л], [л’] и букву, их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чающую. Научиться чи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тать слоги, слова и предложения с буквой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л;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самосто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 фор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мулировать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тельную цель; пере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рабатывать и преобразовывать инфор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мацию из одной формы в другую.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осуществлять сов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местную деятельность в парах (группах) с учетом конкретных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тельных задач; выражать готовность идти на компромиссы; предлагать вари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анты и способы погашения конфликтов.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адекватно 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принимать оценку учителя; планировать свои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зации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мотивации учебно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познавательной деятельности, лич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ностного смысла учения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10 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1"/>
                <w:sz w:val="24"/>
                <w:szCs w:val="24"/>
              </w:rPr>
              <w:t>А.С. Пуш</w:t>
            </w:r>
            <w:r w:rsidRPr="00150832">
              <w:rPr>
                <w:rStyle w:val="1"/>
                <w:sz w:val="24"/>
                <w:szCs w:val="24"/>
              </w:rPr>
              <w:softHyphen/>
              <w:t>кин. Сказка о рыбаке и рыбке. Звуки [р], [р’]. Бук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Рр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</w:rPr>
              <w:t>Урок откр</w:t>
            </w:r>
            <w:r w:rsidRPr="00150832">
              <w:rPr>
                <w:rStyle w:val="1"/>
                <w:sz w:val="24"/>
                <w:szCs w:val="24"/>
              </w:rPr>
              <w:t>ы</w:t>
            </w:r>
            <w:r w:rsidRPr="00150832">
              <w:rPr>
                <w:rStyle w:val="1"/>
                <w:sz w:val="24"/>
                <w:szCs w:val="24"/>
              </w:rPr>
              <w:t>тия н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</w:rPr>
              <w:t>Как вы</w:t>
            </w:r>
            <w:r w:rsidRPr="00150832">
              <w:rPr>
                <w:rStyle w:val="1"/>
                <w:sz w:val="24"/>
                <w:szCs w:val="24"/>
              </w:rPr>
              <w:softHyphen/>
              <w:t>делить звуки [р], [Р’] в процес</w:t>
            </w:r>
            <w:r w:rsidRPr="00150832">
              <w:rPr>
                <w:rStyle w:val="1"/>
                <w:sz w:val="24"/>
                <w:szCs w:val="24"/>
              </w:rPr>
              <w:softHyphen/>
              <w:t>се слого-звукового анализа? Как ч</w:t>
            </w:r>
            <w:r w:rsidRPr="00150832">
              <w:rPr>
                <w:rStyle w:val="1"/>
                <w:sz w:val="24"/>
                <w:szCs w:val="24"/>
              </w:rPr>
              <w:t>и</w:t>
            </w:r>
            <w:r w:rsidRPr="00150832">
              <w:rPr>
                <w:rStyle w:val="1"/>
                <w:sz w:val="24"/>
                <w:szCs w:val="24"/>
              </w:rPr>
              <w:t>тать слоги и слова с бук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вой </w:t>
            </w:r>
            <w:r w:rsidRPr="00150832">
              <w:rPr>
                <w:rStyle w:val="a4"/>
                <w:sz w:val="24"/>
                <w:szCs w:val="24"/>
              </w:rPr>
              <w:t>р?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Формир-ние умений построения и реализации новых знаний (понятий, способов, действий и т. д.): составление рассказа по сюжетной картинке; приведение примеров слов со звука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ми [р], [р’];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(забор, дверь)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бота в паре, ответы на вопросы после текста; оценка дости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жений на уроке (в совм. деятель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ности учитель -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1"/>
                <w:sz w:val="24"/>
                <w:szCs w:val="24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</w:rPr>
              <w:softHyphen/>
              <w:t>сить звуки [р], [р’] и букву, их обозна</w:t>
            </w:r>
            <w:r w:rsidRPr="00150832">
              <w:rPr>
                <w:rStyle w:val="1"/>
                <w:sz w:val="24"/>
                <w:szCs w:val="24"/>
              </w:rPr>
              <w:softHyphen/>
              <w:t>чающую. Научиться чи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тать слоги, слова и предложения с буквой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Style w:val="1"/>
                <w:sz w:val="24"/>
                <w:szCs w:val="24"/>
              </w:rPr>
              <w:t>характе</w:t>
            </w:r>
            <w:r w:rsidRPr="00150832">
              <w:rPr>
                <w:rStyle w:val="1"/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понимать учебную за</w:t>
            </w:r>
            <w:r w:rsidRPr="00150832">
              <w:rPr>
                <w:rStyle w:val="1"/>
                <w:sz w:val="24"/>
                <w:szCs w:val="24"/>
              </w:rPr>
              <w:softHyphen/>
              <w:t>дачу и стремиться ее выполнить; выска</w:t>
            </w:r>
            <w:r w:rsidRPr="00150832">
              <w:rPr>
                <w:rStyle w:val="1"/>
                <w:sz w:val="24"/>
                <w:szCs w:val="24"/>
              </w:rPr>
              <w:softHyphen/>
              <w:t>зывать пре</w:t>
            </w:r>
            <w:r w:rsidRPr="00150832">
              <w:rPr>
                <w:rStyle w:val="1"/>
                <w:sz w:val="24"/>
                <w:szCs w:val="24"/>
              </w:rPr>
              <w:t>д</w:t>
            </w:r>
            <w:r w:rsidRPr="00150832">
              <w:rPr>
                <w:rStyle w:val="1"/>
                <w:sz w:val="24"/>
                <w:szCs w:val="24"/>
              </w:rPr>
              <w:t>положения; делать выводы в результате совместной работы класса и учителя.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формул</w:t>
            </w:r>
            <w:r w:rsidRPr="00150832">
              <w:rPr>
                <w:rStyle w:val="1"/>
                <w:sz w:val="24"/>
                <w:szCs w:val="24"/>
              </w:rPr>
              <w:t>и</w:t>
            </w:r>
            <w:r w:rsidRPr="00150832">
              <w:rPr>
                <w:rStyle w:val="1"/>
                <w:sz w:val="24"/>
                <w:szCs w:val="24"/>
              </w:rPr>
              <w:t>ровать соб</w:t>
            </w:r>
            <w:r w:rsidRPr="00150832">
              <w:rPr>
                <w:rStyle w:val="1"/>
                <w:sz w:val="24"/>
                <w:szCs w:val="24"/>
              </w:rPr>
              <w:softHyphen/>
              <w:t>ственные мысли; в</w:t>
            </w:r>
            <w:r w:rsidRPr="00150832">
              <w:rPr>
                <w:rStyle w:val="1"/>
                <w:sz w:val="24"/>
                <w:szCs w:val="24"/>
              </w:rPr>
              <w:t>ы</w:t>
            </w:r>
            <w:r w:rsidRPr="00150832">
              <w:rPr>
                <w:rStyle w:val="1"/>
                <w:sz w:val="24"/>
                <w:szCs w:val="24"/>
              </w:rPr>
              <w:t>сказывать и аргу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ментировать свою точку зрения. </w:t>
            </w: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</w:t>
            </w: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в</w:t>
            </w: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ные:</w:t>
            </w:r>
            <w:r w:rsidRPr="00150832">
              <w:rPr>
                <w:rStyle w:val="1"/>
                <w:sz w:val="24"/>
                <w:szCs w:val="24"/>
              </w:rPr>
              <w:t xml:space="preserve"> работать по предложен</w:t>
            </w:r>
            <w:r w:rsidRPr="00150832">
              <w:rPr>
                <w:rStyle w:val="1"/>
                <w:sz w:val="24"/>
                <w:szCs w:val="24"/>
              </w:rPr>
              <w:softHyphen/>
              <w:t>ному учителем плану; вносить необхо</w:t>
            </w:r>
            <w:r w:rsidRPr="00150832">
              <w:rPr>
                <w:rStyle w:val="1"/>
                <w:sz w:val="24"/>
                <w:szCs w:val="24"/>
              </w:rPr>
              <w:softHyphen/>
              <w:t>димые коррективы в план действий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нать)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11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Exact"/>
                <w:sz w:val="24"/>
                <w:szCs w:val="24"/>
              </w:rPr>
              <w:t>Век живи, век учись. Звуки [в], [в’]. Бук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ва </w:t>
            </w:r>
            <w:r w:rsidRPr="00150832">
              <w:rPr>
                <w:rStyle w:val="10"/>
                <w:rFonts w:ascii="Times New Roman" w:eastAsia="SimHei" w:hAnsi="Times New Roman"/>
                <w:sz w:val="24"/>
                <w:szCs w:val="24"/>
              </w:rPr>
              <w:t>Вв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  <w:lang w:eastAsia="en-US"/>
              </w:rPr>
            </w:pPr>
            <w:r w:rsidRPr="00150832">
              <w:rPr>
                <w:rStyle w:val="Exact"/>
                <w:sz w:val="24"/>
                <w:szCs w:val="24"/>
              </w:rPr>
              <w:t>Как в</w:t>
            </w:r>
            <w:r w:rsidRPr="00150832">
              <w:rPr>
                <w:rStyle w:val="Exact"/>
                <w:sz w:val="24"/>
                <w:szCs w:val="24"/>
              </w:rPr>
              <w:t>ы</w:t>
            </w:r>
            <w:r w:rsidRPr="00150832">
              <w:rPr>
                <w:rStyle w:val="Exact"/>
                <w:sz w:val="24"/>
                <w:szCs w:val="24"/>
              </w:rPr>
              <w:t>делить звуки [в], [в’] в прцесе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Форм-ние умений п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строения и реализ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ции новых знаний (понятий, способов, действий и т. д.): с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ставление рассказа по сюжетной картинке; приведение примеров слов со звука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ми [в], [в’]; слого-звуковой анализ слов </w:t>
            </w:r>
            <w:r w:rsidRPr="00150832">
              <w:rPr>
                <w:rStyle w:val="10"/>
                <w:rFonts w:eastAsia="SimHei"/>
                <w:sz w:val="24"/>
                <w:szCs w:val="24"/>
              </w:rPr>
              <w:t>(вратарь, лови)</w:t>
            </w:r>
            <w:r w:rsidRPr="00150832">
              <w:rPr>
                <w:rStyle w:val="Exact"/>
                <w:sz w:val="24"/>
                <w:szCs w:val="24"/>
              </w:rPr>
              <w:t xml:space="preserve"> с помощью уч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теля; работа в паре (составление слогов и слов из букв разре</w:t>
            </w:r>
            <w:r w:rsidRPr="00150832">
              <w:rPr>
                <w:rStyle w:val="Exact"/>
                <w:sz w:val="24"/>
                <w:szCs w:val="24"/>
              </w:rPr>
              <w:t>з</w:t>
            </w:r>
            <w:r w:rsidRPr="00150832">
              <w:rPr>
                <w:rStyle w:val="Exact"/>
                <w:sz w:val="24"/>
                <w:szCs w:val="24"/>
              </w:rPr>
              <w:t>ной азбуки); са</w:t>
            </w:r>
            <w:r w:rsidRPr="00150832">
              <w:rPr>
                <w:rStyle w:val="Exact"/>
                <w:sz w:val="24"/>
                <w:szCs w:val="24"/>
              </w:rPr>
              <w:softHyphen/>
              <w:t>мостоятельное чтение текста, подбор заг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ловка к нему, ответы на во</w:t>
            </w:r>
            <w:r w:rsidRPr="00150832">
              <w:rPr>
                <w:rStyle w:val="Exact"/>
                <w:sz w:val="24"/>
                <w:szCs w:val="24"/>
              </w:rPr>
              <w:softHyphen/>
              <w:t>просы учителя по содержанию те</w:t>
            </w:r>
            <w:r w:rsidRPr="00150832">
              <w:rPr>
                <w:rStyle w:val="Exact"/>
                <w:sz w:val="24"/>
                <w:szCs w:val="24"/>
              </w:rPr>
              <w:t>к</w:t>
            </w:r>
            <w:r w:rsidRPr="00150832">
              <w:rPr>
                <w:rStyle w:val="Exact"/>
                <w:sz w:val="24"/>
                <w:szCs w:val="24"/>
              </w:rPr>
              <w:t>ста; работа в группе; составление моноло</w:t>
            </w:r>
            <w:r w:rsidRPr="00150832">
              <w:rPr>
                <w:rStyle w:val="Exact"/>
                <w:sz w:val="24"/>
                <w:szCs w:val="24"/>
              </w:rPr>
              <w:softHyphen/>
              <w:t>гического высказыв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ния; оценка достиж</w:t>
            </w:r>
            <w:r w:rsidRPr="00150832">
              <w:rPr>
                <w:rStyle w:val="Exact"/>
                <w:sz w:val="24"/>
                <w:szCs w:val="24"/>
              </w:rPr>
              <w:t>е</w:t>
            </w:r>
            <w:r w:rsidRPr="00150832">
              <w:rPr>
                <w:rStyle w:val="Exact"/>
                <w:sz w:val="24"/>
                <w:szCs w:val="24"/>
              </w:rPr>
              <w:t>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1"/>
                <w:sz w:val="24"/>
                <w:szCs w:val="24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</w:rPr>
              <w:softHyphen/>
              <w:t>сить звуки [в], [в’] и бу</w:t>
            </w:r>
            <w:r w:rsidRPr="00150832">
              <w:rPr>
                <w:rStyle w:val="1"/>
                <w:sz w:val="24"/>
                <w:szCs w:val="24"/>
              </w:rPr>
              <w:t>к</w:t>
            </w:r>
            <w:r w:rsidRPr="00150832">
              <w:rPr>
                <w:rStyle w:val="1"/>
                <w:sz w:val="24"/>
                <w:szCs w:val="24"/>
              </w:rPr>
              <w:t>ву, их об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зна</w:t>
            </w:r>
            <w:r w:rsidRPr="00150832">
              <w:rPr>
                <w:rStyle w:val="1"/>
                <w:sz w:val="24"/>
                <w:szCs w:val="24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формацию, представлен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ную в форме иллюстраций и схем). </w:t>
            </w:r>
          </w:p>
          <w:p w:rsidR="006A0E63" w:rsidRPr="00150832" w:rsidRDefault="006A0E63" w:rsidP="00E36F00">
            <w:pPr>
              <w:pStyle w:val="3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</w:rPr>
              <w:t xml:space="preserve"> с дост</w:t>
            </w:r>
            <w:r w:rsidRPr="00150832">
              <w:rPr>
                <w:rStyle w:val="1"/>
                <w:sz w:val="24"/>
                <w:szCs w:val="24"/>
              </w:rPr>
              <w:t>а</w:t>
            </w:r>
            <w:r w:rsidRPr="00150832">
              <w:rPr>
                <w:rStyle w:val="1"/>
                <w:sz w:val="24"/>
                <w:szCs w:val="24"/>
              </w:rPr>
              <w:t>точной пол</w:t>
            </w:r>
            <w:r w:rsidRPr="00150832">
              <w:rPr>
                <w:rStyle w:val="1"/>
                <w:sz w:val="24"/>
                <w:szCs w:val="24"/>
              </w:rPr>
              <w:softHyphen/>
              <w:t>нотой и точностью выражать свои мыс</w:t>
            </w:r>
            <w:r w:rsidRPr="00150832">
              <w:rPr>
                <w:rStyle w:val="1"/>
                <w:sz w:val="24"/>
                <w:szCs w:val="24"/>
              </w:rPr>
              <w:softHyphen/>
              <w:t>ли в соо</w:t>
            </w:r>
            <w:r w:rsidRPr="00150832">
              <w:rPr>
                <w:rStyle w:val="1"/>
                <w:sz w:val="24"/>
                <w:szCs w:val="24"/>
              </w:rPr>
              <w:t>т</w:t>
            </w:r>
            <w:r w:rsidRPr="00150832">
              <w:rPr>
                <w:rStyle w:val="1"/>
                <w:sz w:val="24"/>
                <w:szCs w:val="24"/>
              </w:rPr>
              <w:t>ветствии с задачами и условия</w:t>
            </w:r>
            <w:r w:rsidRPr="00150832">
              <w:rPr>
                <w:rStyle w:val="1"/>
                <w:sz w:val="24"/>
                <w:szCs w:val="24"/>
              </w:rPr>
              <w:softHyphen/>
              <w:t>ми коммуникации.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</w:rPr>
              <w:t xml:space="preserve"> анализировать свою дея</w:t>
            </w:r>
            <w:r w:rsidRPr="00150832">
              <w:rPr>
                <w:rStyle w:val="1"/>
                <w:sz w:val="24"/>
                <w:szCs w:val="24"/>
              </w:rPr>
              <w:softHyphen/>
              <w:t>тельность (выделять и формулировать то, что уже у</w:t>
            </w:r>
            <w:r w:rsidRPr="00150832">
              <w:rPr>
                <w:rStyle w:val="1"/>
                <w:sz w:val="24"/>
                <w:szCs w:val="24"/>
              </w:rPr>
              <w:t>с</w:t>
            </w:r>
            <w:r w:rsidRPr="00150832">
              <w:rPr>
                <w:rStyle w:val="1"/>
                <w:sz w:val="24"/>
                <w:szCs w:val="24"/>
              </w:rPr>
              <w:t>воено и что еще нужно усвоить, оценивать результаты работы)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сти; прин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тие норм и правил школьной жизни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11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Русская народная сказка. Звуки [Й’э], [’э]. Буква Ее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Какие звуки может обозначать буква 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Формирование умений построения и реализации новых знаний (понятий, способов, действий и т. д.): слого-зву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ковой анализ слова </w:t>
            </w:r>
            <w:r w:rsidRPr="001508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{ели)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помощью учителя; работа в паре (составление слогов и слов из букв разрезной аз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буки); работа в группе; оценка достижений на уроке (в совместной деятельности учитель -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соот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носить звуки [й’э], [’э] и букву, их обо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значающую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добывать новые знания (извлекать информацию, представ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участв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вать в общей беседе, соблюдая правила речевого по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ведения; строить речевое высказывание в соответствии с поставленными зада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чами.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ц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ли и задачи усвоения новых знаний; ставить новые учебные задачи в сотрудничестве с учи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телем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ложительного от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познавательной деятельности; же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лание выполнять учебно-познава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т. действия, приобретать новые знания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«Красуй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ся, град Петров!» Звуки [п], [п’]. Бук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ва </w:t>
            </w: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вы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 xml:space="preserve">делить звуки </w:t>
            </w:r>
            <w:r w:rsidRPr="001508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[п],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[п’] в процес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се слого-зву- 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Форм-е умений построения и реализации новых знаний (понятий, способов, действий и т. д.): составление рассказа по сюжетной картинке; приведение примеров слов со звука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ми [п], [п’]; слого-звуковой анализ слов </w:t>
            </w: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(пила, плотник)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помощью учителя; работа в паре; самостоя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тельное чтение текста; составление рассказов о професси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ях; оценка достижений на уроке (в сов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м. деят-и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соотно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сить звуки [п], [п’] и бу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ву, их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зна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чающую; характе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ствия; 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с дост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точной полнотой и точностью выражать свои мысли в соо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ветствии с задачами и усло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виями коммуникации; высказ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вать и аргументировать свою точку зрения. 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действовать по предло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женному учителем плану; контр-ть процесс и рез-ты деятельности, вносить необходимые коррективы; аде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кватно оценивать свои достижения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личностного смысла учения; осознание смысла приобретаемых умений; понимание того, где еще могут пригодиться данные умения; использование предлаг. учителем форм само и взаимооценки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 – столица 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России.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Звуки [м], [м’]. Бук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 xml:space="preserve">ва </w:t>
            </w: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Мм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делить звуки 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м], [м’] в процес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се слого-зву- 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Форм-е умений п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строения и реализ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ции новых знаний (понятий, способов, действий и т. д.): 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ставление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ассказа по сюжетной картинке; приведение примеров слов со звука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 xml:space="preserve">ми [м], [м’]; слого-звуковой анализ слов </w:t>
            </w: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(дом, семь)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с помощью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теля; работа в паре (составление слогов и слов из букв разре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ной азбуки); работа в паре (составление рассказа о Москве, описание своих чувств, свя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занных с этим городом)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Научиться соотно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сить звуки [м], [м’] и бу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ву, их об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ю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щую; х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ракте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представлен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 xml:space="preserve">ную в форме иллюстраций и схем); 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выполнять учебно-познавательные дей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ствия; д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участв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вать в коллек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тивном обсужд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нии учебной проблемы.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определять ц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 и зада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чи усвоения новых знаний; понимать и толковать исследовательские задачи; ко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тролировать процесс и резул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таты деятельности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сти; же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лание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полнять учебно-познава- тельные действия, приобр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0 братьях наших меньших. Звуки [з], [з’].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 Зз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ада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тивного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делить звуки </w:t>
            </w:r>
            <w:r w:rsidRPr="00150832">
              <w:rPr>
                <w:rStyle w:val="Arial"/>
                <w:rFonts w:ascii="Times New Roman" w:hAnsi="Times New Roman" w:cs="Times New Roman"/>
                <w:sz w:val="24"/>
                <w:szCs w:val="24"/>
              </w:rPr>
              <w:t>[</w:t>
            </w:r>
            <w:r w:rsidRPr="00150832">
              <w:rPr>
                <w:rStyle w:val="BookmanOldStyle"/>
                <w:rFonts w:ascii="Times New Roman" w:hAnsi="Times New Roman" w:cs="Times New Roman"/>
                <w:sz w:val="24"/>
                <w:szCs w:val="24"/>
              </w:rPr>
              <w:t>3</w:t>
            </w:r>
            <w:r w:rsidRPr="00150832">
              <w:rPr>
                <w:rStyle w:val="Arial"/>
                <w:rFonts w:ascii="Times New Roman" w:hAnsi="Times New Roman" w:cs="Times New Roman"/>
                <w:sz w:val="24"/>
                <w:szCs w:val="24"/>
              </w:rPr>
              <w:t>], [</w:t>
            </w:r>
            <w:r w:rsidRPr="00150832">
              <w:rPr>
                <w:rStyle w:val="BookmanOldStyle"/>
                <w:rFonts w:ascii="Times New Roman" w:hAnsi="Times New Roman" w:cs="Times New Roman"/>
                <w:sz w:val="24"/>
                <w:szCs w:val="24"/>
              </w:rPr>
              <w:t>3</w:t>
            </w:r>
            <w:r w:rsidRPr="00150832">
              <w:rPr>
                <w:rStyle w:val="Arial"/>
                <w:rFonts w:ascii="Times New Roman" w:hAnsi="Times New Roman" w:cs="Times New Roman"/>
                <w:sz w:val="24"/>
                <w:szCs w:val="24"/>
              </w:rPr>
              <w:t xml:space="preserve">’]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слого-зву-кового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Форм-е умений построения и реализации новых знаний (понятий, способов, действий и т. д.): работа в паре (составление рассказа по сю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жетной картинке, с. 90); приведение примеров слов со звуками [з], [з*];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{змей, зво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softHyphen/>
              <w:t>нок)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работа в паре (составление слогов и слов из букв раз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резной азбуки); самостоятельное чте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текста; работа в паре;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[з], [з’] и букву, их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rStyle w:val="1"/>
                <w:noProof w:val="0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b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добывать новые знания (извлекать информацию, представ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4"/>
                <w:b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вать в общей беседе, соблюдая правила речевого по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ведения; строить связное высказывание из 5-6 предложений по предл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женной теме.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действовать по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контролиро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вать процесс и результаты деятельности, вн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сить необходимые коррективы; аде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кватно оценивать свои до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учебно-познава- тельного интереса к новому учебному материалу, устой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чивой мотивации к самостоятельной и коллективной аналитической деятельности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</w:t>
            </w: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А.С. Пуш</w:t>
            </w:r>
            <w:r w:rsidRPr="00150832">
              <w:rPr>
                <w:rStyle w:val="9"/>
                <w:sz w:val="24"/>
                <w:szCs w:val="24"/>
              </w:rPr>
              <w:softHyphen/>
              <w:t>кин. Сказка о царе Са</w:t>
            </w:r>
            <w:r w:rsidRPr="00150832">
              <w:rPr>
                <w:rStyle w:val="9"/>
                <w:sz w:val="24"/>
                <w:szCs w:val="24"/>
              </w:rPr>
              <w:t>л</w:t>
            </w:r>
            <w:r w:rsidRPr="00150832">
              <w:rPr>
                <w:rStyle w:val="9"/>
                <w:sz w:val="24"/>
                <w:szCs w:val="24"/>
              </w:rPr>
              <w:t>тане... Звуки [б], [б’]. Бук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ва 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Бб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вы</w:t>
            </w:r>
            <w:r w:rsidRPr="00150832">
              <w:rPr>
                <w:rStyle w:val="9"/>
                <w:sz w:val="24"/>
                <w:szCs w:val="24"/>
              </w:rPr>
              <w:softHyphen/>
              <w:t>делить звуки [б], [б’] в процес</w:t>
            </w:r>
            <w:r w:rsidRPr="00150832">
              <w:rPr>
                <w:rStyle w:val="9"/>
                <w:sz w:val="24"/>
                <w:szCs w:val="24"/>
              </w:rPr>
              <w:softHyphen/>
              <w:t>се слого- 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 xml:space="preserve">Формирование умений построения и реализации новых знаний (понятий, способов, действий и т. д.): работа в паре; приведение примеров слов со звуками [б], [б’]; сло-го-звуковой анализ слов 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{зебра, голуби</w:t>
            </w:r>
            <w:r w:rsidRPr="00150832">
              <w:rPr>
                <w:rStyle w:val="9"/>
                <w:sz w:val="24"/>
                <w:szCs w:val="24"/>
              </w:rPr>
              <w:t>) с помощью учителя; работа в паре (со</w:t>
            </w:r>
            <w:r w:rsidRPr="00150832">
              <w:rPr>
                <w:rStyle w:val="9"/>
                <w:sz w:val="24"/>
                <w:szCs w:val="24"/>
              </w:rPr>
              <w:softHyphen/>
              <w:t>ставление слогов и слов из букв разрез</w:t>
            </w:r>
            <w:r w:rsidRPr="00150832">
              <w:rPr>
                <w:rStyle w:val="9"/>
                <w:sz w:val="24"/>
                <w:szCs w:val="24"/>
              </w:rPr>
              <w:softHyphen/>
              <w:t>ной азбуки); самостоятельное чтение текста, подбор заголовка к нему, ответы на вопросы учителя по содер</w:t>
            </w:r>
            <w:r w:rsidRPr="00150832">
              <w:rPr>
                <w:rStyle w:val="9"/>
                <w:sz w:val="24"/>
                <w:szCs w:val="24"/>
              </w:rPr>
              <w:softHyphen/>
              <w:t>жанию текста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сить звуки [б], [б’]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ж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ствия;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в кол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лективном обсужд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нии проблем; доно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свою позицию до других, приводя 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гументы;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адекватно 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принимать оценку учителя; планировать свои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ствия в соответствии с поставленной задачей и условиями ее реал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зации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ложительного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выполнять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приобретать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Чередо</w:t>
            </w:r>
            <w:r w:rsidRPr="00150832">
              <w:rPr>
                <w:rStyle w:val="Exact"/>
                <w:sz w:val="24"/>
                <w:szCs w:val="24"/>
              </w:rPr>
              <w:softHyphen/>
              <w:t>вание звонких и глухих соглас</w:t>
            </w:r>
            <w:r w:rsidRPr="00150832">
              <w:rPr>
                <w:rStyle w:val="Exact"/>
                <w:sz w:val="24"/>
                <w:szCs w:val="24"/>
              </w:rPr>
              <w:softHyphen/>
              <w:t>ных. Чте</w:t>
            </w:r>
            <w:r w:rsidRPr="00150832">
              <w:rPr>
                <w:rStyle w:val="Exact"/>
                <w:sz w:val="24"/>
                <w:szCs w:val="24"/>
              </w:rPr>
              <w:softHyphen/>
              <w:t>ние текстов с изучен</w:t>
            </w:r>
            <w:r w:rsidRPr="00150832">
              <w:rPr>
                <w:rStyle w:val="Exact"/>
                <w:sz w:val="24"/>
                <w:szCs w:val="24"/>
              </w:rPr>
              <w:softHyphen/>
              <w:t>ными буквами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общем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тодол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раз</w:t>
            </w:r>
            <w:r w:rsidRPr="00150832">
              <w:rPr>
                <w:rStyle w:val="Exact"/>
                <w:sz w:val="24"/>
                <w:szCs w:val="24"/>
              </w:rPr>
              <w:softHyphen/>
              <w:t>личать парные по глухо</w:t>
            </w:r>
            <w:r w:rsidRPr="00150832">
              <w:rPr>
                <w:rStyle w:val="Exact"/>
                <w:sz w:val="24"/>
                <w:szCs w:val="24"/>
              </w:rPr>
              <w:softHyphen/>
              <w:t>сти-звон</w:t>
            </w:r>
            <w:r w:rsidRPr="00150832">
              <w:rPr>
                <w:rStyle w:val="Exact"/>
                <w:sz w:val="24"/>
                <w:szCs w:val="24"/>
              </w:rPr>
              <w:softHyphen/>
              <w:t>кости со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гласные звуки: [б] - [п], </w:t>
            </w:r>
            <w:r w:rsidRPr="00150832">
              <w:rPr>
                <w:rStyle w:val="10pt"/>
                <w:b w:val="0"/>
                <w:sz w:val="24"/>
                <w:szCs w:val="24"/>
              </w:rPr>
              <w:t xml:space="preserve">[б’] </w:t>
            </w:r>
            <w:r w:rsidRPr="00150832">
              <w:rPr>
                <w:rStyle w:val="Exact"/>
                <w:b/>
                <w:sz w:val="24"/>
                <w:szCs w:val="24"/>
              </w:rPr>
              <w:t>- [</w:t>
            </w:r>
            <w:r w:rsidRPr="00150832">
              <w:rPr>
                <w:rStyle w:val="Exact"/>
                <w:sz w:val="24"/>
                <w:szCs w:val="24"/>
              </w:rPr>
              <w:t>п’]?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Формир-е деят-ных спо</w:t>
            </w:r>
            <w:r w:rsidRPr="00150832">
              <w:rPr>
                <w:rStyle w:val="Exact"/>
                <w:sz w:val="24"/>
                <w:szCs w:val="24"/>
              </w:rPr>
              <w:softHyphen/>
              <w:t>собностей и способностей к структур-нию и систематизации изучаемого предметного содержания: самостоя</w:t>
            </w:r>
            <w:r w:rsidRPr="00150832">
              <w:rPr>
                <w:rStyle w:val="Exact"/>
                <w:sz w:val="24"/>
                <w:szCs w:val="24"/>
              </w:rPr>
              <w:softHyphen/>
              <w:t>тельное чтение слов с изученными буквами; работа в паре, ответы на вопросы учителя по содержанию текста; перечисление басен И.А. Крылова, пересказ любимой басни; ответы на итог. вопросы урока; оценка достижений на уроке (в совм. деят-сти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разли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чать парные по глу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хости-звонкости согласные звуки: [б]-[п],[б’]-[п’]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выполнять учебно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познавательные дейс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вия; ориентиро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ваться в своей системе знаний; делать обо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щения,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дост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точной полнотой и точностью выражать свои мысли в соо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ветствии с задачами и усло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виями коммуникации; высказ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вать и аргументировать свою точку зрения.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анализировать свою дея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тельность (выделять и формулировать то, что уже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воено и что еще нужно усвоить, оценивать результаты работы)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выков ан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лиза и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поставл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ния, пол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жительного отношения к уче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нию, к 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тельной деятель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14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Терпенье и труд все перетрут. Звуки [д], [д’). Бу</w:t>
            </w:r>
            <w:r w:rsidRPr="00150832">
              <w:rPr>
                <w:rStyle w:val="9"/>
                <w:sz w:val="24"/>
                <w:szCs w:val="24"/>
              </w:rPr>
              <w:t>к</w:t>
            </w:r>
            <w:r w:rsidRPr="00150832">
              <w:rPr>
                <w:rStyle w:val="9"/>
                <w:sz w:val="24"/>
                <w:szCs w:val="24"/>
              </w:rPr>
              <w:t xml:space="preserve">ва </w:t>
            </w:r>
            <w:r w:rsidRPr="00150832">
              <w:rPr>
                <w:rStyle w:val="92"/>
                <w:rFonts w:ascii="Times New Roman" w:hAnsi="Times New Roman"/>
                <w:sz w:val="24"/>
                <w:szCs w:val="24"/>
              </w:rPr>
              <w:t>Дд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вы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делить звуки </w:t>
            </w:r>
            <w:r w:rsidRPr="00150832">
              <w:rPr>
                <w:rStyle w:val="CenturyGothic"/>
                <w:rFonts w:ascii="Times New Roman" w:hAnsi="Times New Roman" w:cs="Times New Roman"/>
                <w:sz w:val="24"/>
                <w:szCs w:val="24"/>
                <w:lang w:eastAsia="en-US"/>
              </w:rPr>
              <w:t>[д], [д’]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в процес</w:t>
            </w:r>
            <w:r w:rsidRPr="00150832">
              <w:rPr>
                <w:rStyle w:val="9"/>
                <w:sz w:val="24"/>
                <w:szCs w:val="24"/>
              </w:rPr>
              <w:softHyphen/>
              <w:t>се слого-зву- 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Формир-ние умений построения и реализации новых знаний (понятий, способов, действий и т. д.): работа в паре (составление рассказа по сюжет</w:t>
            </w:r>
            <w:r w:rsidRPr="00150832">
              <w:rPr>
                <w:rStyle w:val="9"/>
                <w:sz w:val="24"/>
                <w:szCs w:val="24"/>
              </w:rPr>
              <w:softHyphen/>
              <w:t>ной картинке с опорой на ключевые слова); приведение примеров слов со звуками [д], [д’]; слого- звуковой анализ слов (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гвозди</w:t>
            </w:r>
            <w:r w:rsidRPr="00150832">
              <w:rPr>
                <w:rStyle w:val="9"/>
                <w:sz w:val="24"/>
                <w:szCs w:val="24"/>
              </w:rPr>
              <w:t xml:space="preserve">, 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два)</w:t>
            </w:r>
            <w:r w:rsidRPr="00150832">
              <w:rPr>
                <w:rStyle w:val="9"/>
                <w:sz w:val="24"/>
                <w:szCs w:val="24"/>
              </w:rPr>
              <w:t xml:space="preserve"> с помо</w:t>
            </w:r>
            <w:r w:rsidRPr="00150832">
              <w:rPr>
                <w:rStyle w:val="9"/>
                <w:sz w:val="24"/>
                <w:szCs w:val="24"/>
              </w:rPr>
              <w:softHyphen/>
              <w:t>щью учителя; работа в паре, подбор заголовка к нему, отве</w:t>
            </w:r>
            <w:r w:rsidRPr="00150832">
              <w:rPr>
                <w:rStyle w:val="9"/>
                <w:sz w:val="24"/>
                <w:szCs w:val="24"/>
              </w:rPr>
              <w:softHyphen/>
              <w:t>ты на вопросы учителя по содержанию текста; работа в группе; оценка до</w:t>
            </w:r>
            <w:r w:rsidRPr="00150832">
              <w:rPr>
                <w:rStyle w:val="9"/>
                <w:sz w:val="24"/>
                <w:szCs w:val="24"/>
              </w:rPr>
              <w:softHyphen/>
              <w:t>стижений на уроке (в совм. дея</w:t>
            </w:r>
            <w:r w:rsidRPr="00150832">
              <w:rPr>
                <w:rStyle w:val="9"/>
                <w:sz w:val="24"/>
                <w:szCs w:val="24"/>
              </w:rPr>
              <w:softHyphen/>
              <w:t>т-сти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Научиться соотно</w:t>
            </w:r>
            <w:r w:rsidRPr="00150832">
              <w:rPr>
                <w:rStyle w:val="9"/>
                <w:sz w:val="24"/>
                <w:szCs w:val="24"/>
              </w:rPr>
              <w:softHyphen/>
              <w:t>сить звуки [д], [д’1 и букву, их обозна</w:t>
            </w:r>
            <w:r w:rsidRPr="00150832">
              <w:rPr>
                <w:rStyle w:val="9"/>
                <w:sz w:val="24"/>
                <w:szCs w:val="24"/>
              </w:rPr>
              <w:softHyphen/>
              <w:t>чающую; характе</w:t>
            </w:r>
            <w:r w:rsidRPr="00150832">
              <w:rPr>
                <w:rStyle w:val="9"/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rStyle w:val="9"/>
                <w:sz w:val="24"/>
                <w:szCs w:val="24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Познавательные:</w:t>
            </w:r>
            <w:r w:rsidRPr="00150832">
              <w:rPr>
                <w:rStyle w:val="9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Style w:val="9"/>
                <w:sz w:val="24"/>
                <w:szCs w:val="24"/>
              </w:rPr>
              <w:t>н</w:t>
            </w:r>
            <w:r w:rsidRPr="00150832">
              <w:rPr>
                <w:rStyle w:val="9"/>
                <w:sz w:val="24"/>
                <w:szCs w:val="24"/>
              </w:rPr>
              <w:t>формацию, представленую в форме иллюстраций и схем); выпол</w:t>
            </w:r>
            <w:r w:rsidRPr="00150832">
              <w:rPr>
                <w:rStyle w:val="9"/>
                <w:sz w:val="24"/>
                <w:szCs w:val="24"/>
              </w:rPr>
              <w:softHyphen/>
              <w:t>нять учебно-познавательные действия; д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 xml:space="preserve">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Коммуникативные:</w:t>
            </w:r>
            <w:r w:rsidRPr="00150832">
              <w:rPr>
                <w:rStyle w:val="9"/>
                <w:sz w:val="24"/>
                <w:szCs w:val="24"/>
              </w:rPr>
              <w:t xml:space="preserve"> стремиться к более точному выражению собственного мне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ния; грамотно задавать вопросы.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Регулятивные:</w:t>
            </w:r>
            <w:r w:rsidRPr="00150832">
              <w:rPr>
                <w:rStyle w:val="9"/>
                <w:sz w:val="24"/>
                <w:szCs w:val="24"/>
              </w:rPr>
              <w:t xml:space="preserve"> работать по плану, сверяя свои действия с целью урока; корректи</w:t>
            </w:r>
            <w:r w:rsidRPr="00150832">
              <w:rPr>
                <w:rStyle w:val="9"/>
                <w:sz w:val="24"/>
                <w:szCs w:val="24"/>
              </w:rPr>
              <w:softHyphen/>
              <w:t>ровать свою деятельность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по</w:t>
            </w:r>
            <w:r w:rsidRPr="00150832">
              <w:rPr>
                <w:rStyle w:val="9"/>
                <w:sz w:val="24"/>
                <w:szCs w:val="24"/>
              </w:rPr>
              <w:softHyphen/>
              <w:t>ложительного от</w:t>
            </w:r>
            <w:r w:rsidRPr="00150832">
              <w:rPr>
                <w:rStyle w:val="9"/>
                <w:sz w:val="24"/>
                <w:szCs w:val="24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9"/>
                <w:sz w:val="24"/>
                <w:szCs w:val="24"/>
              </w:rPr>
              <w:softHyphen/>
              <w:t>лание выполнять учебно-познава</w:t>
            </w:r>
            <w:r w:rsidRPr="00150832">
              <w:rPr>
                <w:rStyle w:val="9"/>
                <w:sz w:val="24"/>
                <w:szCs w:val="24"/>
              </w:rPr>
              <w:softHyphen/>
              <w:t>тельные действия, приобретать новые знания, умения; установление связи между целью учеб. деятельности и ее мотивом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Россия — Родина моя. Зв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ки [й’а], [’а]. Бу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 Я я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Какие звуки мо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жет обо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значать буква я?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умений построения и реализации новых знаний (понятий, способов, действий и т. д.): составление монологического высказывания по сю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жетной картинке с опорой на ключе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вые слова; слого-звуковой анализ слов (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яблоня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, 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яблоки)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с помощью учителя; работа в паре (составление слогов и слов из букв разрезной азбу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ки); сам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стоятельное чтение текста, подбор заг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ловка к нему, отве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ты на вопросы учителя по содержанию 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ста; работа в группе;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сить звуки [й’а], [’а] и бу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добывать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вые знания (извлекать инфо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мацию, представ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ленную в фо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ме иллюстраций и схем); 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полнять учебно-познавательные дей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ствия; делать обобщения,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осущест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лять сов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местную деятельность в парах (группах) с учетом ко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кретных учебно-познавательных задач; выск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зывать и аргумен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тировать свою точку зрения.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определять цели и зада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чи усвоения новых зн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ний; понимать и толковать 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следовательские задачи; ко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тролировать процесс и резул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таты деятельности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учебно-познав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тельного интереса к новому учебному материалу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Чтение текстов с изучен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ными 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квами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общем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тодол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ской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этапного 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вания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ственных действий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Когда 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 я обо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значает два зву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Форм-ние деятел-ных спо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собностей и сп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собностей к структу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рированию и систем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тизации изучае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мого предметного соде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жания: работа в гру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пе; поиск в тексте слов с буквой я,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ъ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яснение, в каких сл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чаях она обо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значает два звука, а в каких — мягкость предшес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вующих согласных; са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мост. чтение текста , ответы на вопросы учителя по содер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жанию текста;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Научиться объяс</w:t>
            </w:r>
            <w:r w:rsidRPr="00150832">
              <w:rPr>
                <w:rStyle w:val="Exact"/>
                <w:sz w:val="24"/>
                <w:szCs w:val="24"/>
              </w:rPr>
              <w:softHyphen/>
              <w:t>нять, в каких слу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чаях буква </w:t>
            </w:r>
            <w:r w:rsidRPr="00150832">
              <w:rPr>
                <w:rStyle w:val="10"/>
                <w:rFonts w:eastAsia="SimHei"/>
                <w:sz w:val="24"/>
                <w:szCs w:val="24"/>
              </w:rPr>
              <w:t>я</w:t>
            </w:r>
            <w:r w:rsidRPr="00150832">
              <w:rPr>
                <w:rStyle w:val="Exact"/>
                <w:sz w:val="24"/>
                <w:szCs w:val="24"/>
              </w:rPr>
              <w:t xml:space="preserve"> обо</w:t>
            </w:r>
            <w:r w:rsidRPr="00150832">
              <w:rPr>
                <w:rStyle w:val="Exact"/>
                <w:sz w:val="24"/>
                <w:szCs w:val="24"/>
              </w:rPr>
              <w:softHyphen/>
              <w:t>значает два звука, а в каких — мягкость предшес</w:t>
            </w:r>
            <w:r w:rsidRPr="00150832">
              <w:rPr>
                <w:rStyle w:val="Exact"/>
                <w:sz w:val="24"/>
                <w:szCs w:val="24"/>
              </w:rPr>
              <w:t>т</w:t>
            </w:r>
            <w:r w:rsidRPr="00150832">
              <w:rPr>
                <w:rStyle w:val="Exact"/>
                <w:sz w:val="24"/>
                <w:szCs w:val="24"/>
              </w:rPr>
              <w:t>вующих согласных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выполнять учебно-познавательные дейс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вия; перерабатывать и преобр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зовывать информацию из одной формы в другую.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доносить свою позицию до других (оформлять свои мысли в ус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ной речи);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определять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следовательность промежуто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целей с учетом конечного результата; адекватно оцен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свои достижения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Формир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вание н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выков ан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лиза и с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поставл</w:t>
            </w:r>
            <w:r w:rsidRPr="00150832">
              <w:rPr>
                <w:rStyle w:val="Exact"/>
                <w:sz w:val="24"/>
                <w:szCs w:val="24"/>
              </w:rPr>
              <w:t>е</w:t>
            </w:r>
            <w:r w:rsidRPr="00150832">
              <w:rPr>
                <w:rStyle w:val="Exact"/>
                <w:sz w:val="24"/>
                <w:szCs w:val="24"/>
              </w:rPr>
              <w:t>ния, пол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жительного отношения к уче</w:t>
            </w:r>
            <w:r w:rsidRPr="00150832">
              <w:rPr>
                <w:rStyle w:val="Exact"/>
                <w:sz w:val="24"/>
                <w:szCs w:val="24"/>
              </w:rPr>
              <w:softHyphen/>
              <w:t>нию, к познава</w:t>
            </w:r>
            <w:r w:rsidRPr="00150832">
              <w:rPr>
                <w:rStyle w:val="Exact"/>
                <w:sz w:val="24"/>
                <w:szCs w:val="24"/>
              </w:rPr>
              <w:softHyphen/>
              <w:t>тельной деятель</w:t>
            </w:r>
            <w:r w:rsidRPr="00150832">
              <w:rPr>
                <w:rStyle w:val="Exact"/>
                <w:sz w:val="24"/>
                <w:szCs w:val="24"/>
              </w:rPr>
              <w:softHyphen/>
              <w:t>ности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Не делай другим того, чего себе не поже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лаешь. Звуки </w:t>
            </w:r>
            <w:r w:rsidRPr="00150832">
              <w:rPr>
                <w:rStyle w:val="7pt1"/>
                <w:rFonts w:ascii="Times New Roman" w:hAnsi="Times New Roman"/>
                <w:sz w:val="24"/>
                <w:szCs w:val="24"/>
                <w:lang w:eastAsia="en-US"/>
              </w:rPr>
              <w:t xml:space="preserve">[Г], [Г’].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Буква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Гг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вития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следовательских навыков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звуки [г], [г’] 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 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Форм-ие умений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строения и реал-и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вых знаний (понятий, способов, действий и т. д.): работа в паре; приведение примеров слов со звуками [г], [г’]; сло-го-звуковой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{грибы, кру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softHyphen/>
              <w:t>ги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); составление слогов и слов из букв разрезной азбуки; самостоятельное чтение текста, подбор заголовка к нему, ответы на вопросы учителя по содержанию текста; работа в группе; оценка дост-ий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[г], [г’] и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Познавательные: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8"/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 дост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точной полнотой и точностью выражать свои мысли в соо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ветствии с задачами и усло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виями коммуникации; совмес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 выра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батывать критерии оц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нивания выпол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нения заданий.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Регулятивные: 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ц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ли и зада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 усвоения новых знаний; понимать и толковать исследовательские задачи; ко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тролировать процесс и резул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таты деятельности, вносить 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выполнять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приобретать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Делу вре</w:t>
            </w:r>
            <w:r w:rsidRPr="00150832">
              <w:rPr>
                <w:rStyle w:val="Exact"/>
                <w:sz w:val="24"/>
                <w:szCs w:val="24"/>
              </w:rPr>
              <w:softHyphen/>
              <w:t>мя, а по</w:t>
            </w:r>
            <w:r w:rsidRPr="00150832">
              <w:rPr>
                <w:rStyle w:val="Exact"/>
                <w:sz w:val="24"/>
                <w:szCs w:val="24"/>
              </w:rPr>
              <w:softHyphen/>
              <w:t>техе — час. Звук [ч’]. Бу</w:t>
            </w:r>
            <w:r w:rsidRPr="00150832">
              <w:rPr>
                <w:rStyle w:val="Exact"/>
                <w:sz w:val="24"/>
                <w:szCs w:val="24"/>
              </w:rPr>
              <w:t>к</w:t>
            </w:r>
            <w:r w:rsidRPr="00150832">
              <w:rPr>
                <w:rStyle w:val="Exact"/>
                <w:sz w:val="24"/>
                <w:szCs w:val="24"/>
              </w:rPr>
              <w:t xml:space="preserve">ва </w:t>
            </w:r>
            <w:r w:rsidRPr="00150832">
              <w:rPr>
                <w:rStyle w:val="10"/>
                <w:rFonts w:ascii="Times New Roman" w:hAnsi="Times New Roman"/>
                <w:sz w:val="24"/>
                <w:szCs w:val="24"/>
              </w:rPr>
              <w:t>Ч ч.</w:t>
            </w:r>
            <w:r w:rsidRPr="00150832">
              <w:rPr>
                <w:rStyle w:val="Exact"/>
                <w:sz w:val="24"/>
                <w:szCs w:val="24"/>
              </w:rPr>
              <w:t xml:space="preserve"> Право</w:t>
            </w:r>
            <w:r w:rsidRPr="00150832">
              <w:rPr>
                <w:rStyle w:val="Exact"/>
                <w:sz w:val="24"/>
                <w:szCs w:val="24"/>
              </w:rPr>
              <w:softHyphen/>
              <w:t>писание сочета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ний </w:t>
            </w:r>
            <w:r w:rsidRPr="00150832">
              <w:rPr>
                <w:rStyle w:val="10"/>
                <w:rFonts w:ascii="Times New Roman" w:hAnsi="Times New Roman"/>
                <w:sz w:val="24"/>
                <w:szCs w:val="24"/>
              </w:rPr>
              <w:t>ча, чу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ли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ностного ориент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</w:t>
            </w:r>
            <w:r w:rsidRPr="00150832">
              <w:rPr>
                <w:rStyle w:val="Exact"/>
                <w:sz w:val="24"/>
                <w:szCs w:val="24"/>
              </w:rPr>
              <w:t>ы</w:t>
            </w:r>
            <w:r w:rsidRPr="00150832">
              <w:rPr>
                <w:rStyle w:val="Exact"/>
                <w:sz w:val="24"/>
                <w:szCs w:val="24"/>
              </w:rPr>
              <w:t>делить звук [ч’] в процессе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Форм-ние умений построения и реализации новых знаний (понятий, способов, действий и т. д.): работа в паре (составление рассказа по сюжет</w:t>
            </w:r>
            <w:r w:rsidRPr="00150832">
              <w:rPr>
                <w:rStyle w:val="Exact"/>
                <w:sz w:val="24"/>
                <w:szCs w:val="24"/>
              </w:rPr>
              <w:softHyphen/>
              <w:t>ной картинке); приведение приме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ров слов со звуком [ч’]; слого-звуковой анализ слов </w:t>
            </w:r>
            <w:r w:rsidRPr="00150832">
              <w:rPr>
                <w:rStyle w:val="10"/>
                <w:rFonts w:ascii="Times New Roman" w:hAnsi="Times New Roman"/>
                <w:sz w:val="24"/>
                <w:szCs w:val="24"/>
              </w:rPr>
              <w:t>(мяч, ручка);</w:t>
            </w:r>
            <w:r w:rsidRPr="00150832">
              <w:rPr>
                <w:rStyle w:val="Exact"/>
                <w:sz w:val="24"/>
                <w:szCs w:val="24"/>
              </w:rPr>
              <w:t xml:space="preserve"> работа в паре, подбор заголовка к нему, ответы на вопросы учителя по содержанию текста; работа с допол</w:t>
            </w:r>
            <w:r w:rsidRPr="00150832">
              <w:rPr>
                <w:rStyle w:val="Exact"/>
                <w:sz w:val="24"/>
                <w:szCs w:val="24"/>
              </w:rPr>
              <w:softHyphen/>
              <w:t>нительной литературой (поиск инфор</w:t>
            </w:r>
            <w:r w:rsidRPr="00150832">
              <w:rPr>
                <w:rStyle w:val="Exact"/>
                <w:sz w:val="24"/>
                <w:szCs w:val="24"/>
              </w:rPr>
              <w:softHyphen/>
              <w:t>мации о часах и составление рассказа о них); оценка достижений на уроке (в совм. деятельности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[ч’]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ный звук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rStyle w:val="1"/>
                <w:sz w:val="24"/>
                <w:szCs w:val="24"/>
              </w:rPr>
            </w:pPr>
            <w:r w:rsidRPr="00150832">
              <w:rPr>
                <w:rStyle w:val="a5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rStyle w:val="1"/>
                <w:sz w:val="24"/>
                <w:szCs w:val="24"/>
              </w:rPr>
              <w:t>добывать н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вые знания (извлекать инфо</w:t>
            </w:r>
            <w:r w:rsidRPr="00150832">
              <w:rPr>
                <w:rStyle w:val="1"/>
                <w:sz w:val="24"/>
                <w:szCs w:val="24"/>
              </w:rPr>
              <w:t>р</w:t>
            </w:r>
            <w:r w:rsidRPr="00150832">
              <w:rPr>
                <w:rStyle w:val="1"/>
                <w:sz w:val="24"/>
                <w:szCs w:val="24"/>
              </w:rPr>
              <w:t>мацию, представ</w:t>
            </w:r>
            <w:r w:rsidRPr="00150832">
              <w:rPr>
                <w:rStyle w:val="1"/>
                <w:sz w:val="24"/>
                <w:szCs w:val="24"/>
              </w:rPr>
              <w:softHyphen/>
              <w:t>ленную в фо</w:t>
            </w:r>
            <w:r w:rsidRPr="00150832">
              <w:rPr>
                <w:rStyle w:val="1"/>
                <w:sz w:val="24"/>
                <w:szCs w:val="24"/>
              </w:rPr>
              <w:t>р</w:t>
            </w:r>
            <w:r w:rsidRPr="00150832">
              <w:rPr>
                <w:rStyle w:val="1"/>
                <w:sz w:val="24"/>
                <w:szCs w:val="24"/>
              </w:rPr>
              <w:t>ме иллюстраций и схем); в</w:t>
            </w:r>
            <w:r w:rsidRPr="00150832">
              <w:rPr>
                <w:rStyle w:val="1"/>
                <w:sz w:val="24"/>
                <w:szCs w:val="24"/>
              </w:rPr>
              <w:t>ы</w:t>
            </w:r>
            <w:r w:rsidRPr="00150832">
              <w:rPr>
                <w:rStyle w:val="1"/>
                <w:sz w:val="24"/>
                <w:szCs w:val="24"/>
              </w:rPr>
              <w:t>полнять учебно-познавательные дей</w:t>
            </w:r>
            <w:r w:rsidRPr="00150832">
              <w:rPr>
                <w:rStyle w:val="1"/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sz w:val="24"/>
                <w:szCs w:val="24"/>
                <w:lang w:eastAsia="ru-RU"/>
              </w:rPr>
              <w:t>Коммуникати</w:t>
            </w:r>
            <w:r w:rsidRPr="00150832">
              <w:rPr>
                <w:rStyle w:val="a5"/>
                <w:sz w:val="24"/>
                <w:szCs w:val="24"/>
                <w:lang w:eastAsia="ru-RU"/>
              </w:rPr>
              <w:t>в</w:t>
            </w:r>
            <w:r w:rsidRPr="00150832">
              <w:rPr>
                <w:rStyle w:val="a5"/>
                <w:sz w:val="24"/>
                <w:szCs w:val="24"/>
                <w:lang w:eastAsia="ru-RU"/>
              </w:rPr>
              <w:t>ные:</w:t>
            </w:r>
            <w:r w:rsidRPr="00150832">
              <w:rPr>
                <w:rStyle w:val="1"/>
                <w:sz w:val="24"/>
                <w:szCs w:val="24"/>
              </w:rPr>
              <w:t>участвовать в кол</w:t>
            </w:r>
            <w:r w:rsidRPr="00150832">
              <w:rPr>
                <w:rStyle w:val="1"/>
                <w:sz w:val="24"/>
                <w:szCs w:val="24"/>
              </w:rPr>
              <w:softHyphen/>
              <w:t>лективном обсуждении пр</w:t>
            </w:r>
            <w:r w:rsidRPr="00150832">
              <w:rPr>
                <w:rStyle w:val="1"/>
                <w:sz w:val="24"/>
                <w:szCs w:val="24"/>
              </w:rPr>
              <w:t>о</w:t>
            </w:r>
            <w:r w:rsidRPr="00150832">
              <w:rPr>
                <w:rStyle w:val="1"/>
                <w:sz w:val="24"/>
                <w:szCs w:val="24"/>
              </w:rPr>
              <w:t>блем; выска</w:t>
            </w:r>
            <w:r w:rsidRPr="00150832">
              <w:rPr>
                <w:rStyle w:val="1"/>
                <w:sz w:val="24"/>
                <w:szCs w:val="24"/>
              </w:rPr>
              <w:softHyphen/>
              <w:t>зывать и аргуме</w:t>
            </w:r>
            <w:r w:rsidRPr="00150832">
              <w:rPr>
                <w:rStyle w:val="1"/>
                <w:sz w:val="24"/>
                <w:szCs w:val="24"/>
              </w:rPr>
              <w:t>н</w:t>
            </w:r>
            <w:r w:rsidRPr="00150832">
              <w:rPr>
                <w:rStyle w:val="1"/>
                <w:sz w:val="24"/>
                <w:szCs w:val="24"/>
              </w:rPr>
              <w:t>тировать свою точку зрения;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работать по предложен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ному учителем плану; оценивать 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вильность выполнения действий, вно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необходимые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ложительного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выполнять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приобретать новые знания, умения; использование предлаг. учителем форм само-и взаимооценки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Красна птица опере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ньем, а человек уменьем. Буква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ь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как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казатель мягкости согла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ных зв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ков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обо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значать мягкость соглас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ного на конце слова?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Формирование умений построения и реализации новых знаний (понятий, способов, действий и т. д.): составление рассказа по сюжетной картинке; слого-звуковой анализ слов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(гусь, гуси)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 помощью учителя; перечисление ме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сяцев года; чтение слов с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в середине и на конце; подбор заголовка к нему, ответы на вопросы учителя по содер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жанию текста; работа в группе (объяс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нение смысла пословиц); оценка достижений на уроке (в совм. деятельности учитель — 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соотносить звуковую форму 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 с его схемой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представленную в форме иллюстраций и схем); выполнять учебно- 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тельные действия; делать выв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ды в результате совместной 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боты класса и учителя.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высказ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и аргументировать свою точку зрения.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анализировать собственную работу(выделять и осознавать то, что уже усвоено и что еще нужно усвоить, оц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нивать результаты работы)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положительного отношения к процессу познания (проявление внимании, желания больше узнать); внимательное отношение к собственным переживаниям и переживаниям  других людей; применение правил делового сотрудничества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17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Мало уметь 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,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до уметь думать . Звук [ш]. Буква Шш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делить звук [ш] в процессе слого- 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ний построения и 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лизации новых знаний (понятий, способов, действий и т.д.): раб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 в паре, приведение примеров слов со зв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ком [ш]; слого-звуковой анализ слов (шкаф, карандаш) с помощью учителя;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ставление предлож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 со словом школа; работа в паре (соста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ление слогов и слов из букв разрезной азб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ки); самостоятельное  чтение текста, подбор заголовка к нему,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веты на вопросы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теля по содержанию текста; оценка дост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соотносить звук [ш] и букву, его обозн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чающую; характер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зовать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деленный звук с оп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рой на та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представленную в форме иллюстраций и схем); выполнять учебно- 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тельные действия; делать выв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ды в результате совместной 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боты класса и учителя.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с дост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точной полнотой и точностью выражать свои мысли в соо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ветствии с задачами и услови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ми коммуникации.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высказывать свое предложение (версию) на основе работы с материалом учебника .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шения к учению, к 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сти; жел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ние выпо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нять  уче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но- позн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вательные действия, приобр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 xml:space="preserve">Где дружбой дорожат, там враги дрожат. Звук [ж]. Буква 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Жж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вы</w:t>
            </w:r>
            <w:r w:rsidRPr="00150832">
              <w:rPr>
                <w:rStyle w:val="9"/>
                <w:sz w:val="24"/>
                <w:szCs w:val="24"/>
              </w:rPr>
              <w:softHyphen/>
              <w:t>делить звук [ж] в процес</w:t>
            </w:r>
            <w:r w:rsidRPr="00150832">
              <w:rPr>
                <w:rStyle w:val="9"/>
                <w:sz w:val="24"/>
                <w:szCs w:val="24"/>
              </w:rPr>
              <w:softHyphen/>
              <w:t>се слого-зву-кового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умений построения и реализации новых знаний (понятий, способов, действий и т. д.): работа в паре (составление рассказа по сю</w:t>
            </w:r>
            <w:r w:rsidRPr="00150832">
              <w:rPr>
                <w:rStyle w:val="9"/>
                <w:sz w:val="24"/>
                <w:szCs w:val="24"/>
              </w:rPr>
              <w:softHyphen/>
              <w:t>жетной картинке,); приведение примеров слов со звуком [ж]; слого</w:t>
            </w:r>
            <w:r w:rsidRPr="00150832">
              <w:rPr>
                <w:rStyle w:val="9"/>
                <w:sz w:val="24"/>
                <w:szCs w:val="24"/>
              </w:rPr>
              <w:softHyphen/>
              <w:t>звуковой анализ слова (</w:t>
            </w: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жмурки</w:t>
            </w:r>
            <w:r w:rsidRPr="00150832">
              <w:rPr>
                <w:rStyle w:val="9"/>
                <w:sz w:val="24"/>
                <w:szCs w:val="24"/>
              </w:rPr>
              <w:t>) с по</w:t>
            </w:r>
            <w:r w:rsidRPr="00150832">
              <w:rPr>
                <w:rStyle w:val="9"/>
                <w:sz w:val="24"/>
                <w:szCs w:val="24"/>
              </w:rPr>
              <w:softHyphen/>
              <w:t>мощью учителя; работа в паре (состав</w:t>
            </w:r>
            <w:r w:rsidRPr="00150832">
              <w:rPr>
                <w:rStyle w:val="9"/>
                <w:sz w:val="24"/>
                <w:szCs w:val="24"/>
              </w:rPr>
              <w:softHyphen/>
              <w:t>ление слогов и слов из букв разрезной азбуки); самостоятельное чтение текста, подбор заголовка к нему, от</w:t>
            </w:r>
            <w:r w:rsidRPr="00150832">
              <w:rPr>
                <w:rStyle w:val="9"/>
                <w:sz w:val="24"/>
                <w:szCs w:val="24"/>
              </w:rPr>
              <w:softHyphen/>
              <w:t>веты на вопросы учителя по содержа</w:t>
            </w:r>
            <w:r w:rsidRPr="00150832">
              <w:rPr>
                <w:rStyle w:val="9"/>
                <w:sz w:val="24"/>
                <w:szCs w:val="24"/>
              </w:rPr>
              <w:softHyphen/>
              <w:t>нию текста; пересказ рассказа близко к тексту; работа в группе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[ж]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ный звук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Познавательные: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добывать новые знания (извлекать информацию,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отвечать на вопросы; высказывать и 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гументировать свою точку зр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ния;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Регулятивные: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действовать по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женному учителем пл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ну; контролиро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вать процесс и результаты деятельности, вн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сить необходимые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ложительного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явление интереса к новому учебному материалу; внима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тельное отношение к собственным пе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реживаниям и пе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реживаниям других людей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Люби все живое. Звуки [ й‘о], [‘о]. Буква Ёё 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Какие звуки может обозн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чать бу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 ё?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Формние умений построения и реализации новых знаний (понятий, способов, действий и т.д.) сост-е рассказа по сюжетной картинке; слого- звуковой анализ слова (ёжик) с помощью учителя; работа в паре (сост-е слогов и слов из букв разрезной азбуки); поиск в тексте  слов с буквой ё; оценка достижений на уроке (в совм. деятельности учитель-ученик)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соотносить звуки [ й‘о], [‘о] и букву , их обозн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чающую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добывать новые знания (извлекать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представленную в форме иллюстраций и схем); высказывать предположения; обсуждать проблем. вопросы.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договар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ваться с одноклассниками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вместно с учителем о правилах поведения и общения и след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им; строить связное выск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зывание из 5-6 предложений по предложенной теме.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действовать по предложенному учителем пл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ну; контролировать процесс и результаты деятельности, вн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сить необходимые коррективы; адекватно оценивать свои до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положительного отношения к учению, к познавательной деятельности; желание выполнять учебно- познавательные  действия, приобретать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Жить – Родине служить. Звук [й’]. Буква Й й 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вития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следов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тельских навыков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делить звук  [й’] в проце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Форм-е умений построения и реализации новых знаний (понятий, способов, действий и т.д.):работа в паре (обсуждение вопроса «Что значит служить Родине?»); приведение примеров слов со звуком [й’]; слого- звуковой анализ слова (трамвай) с помощью учителя; работа ив паре (составление слогов и слов из букв разрезной азбуки), подбор заголовка к нему,  ответы на вопросы учителя по содержанию текста, поиск в тексте слов с буквой й; работа в группе (объяснение смысла пословиц, выяснение знач-я слова отвага по толковому словарю; оценка дост-й на уроке (в совм. деят-сти учитель-ученик)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[й’]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ный звук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Познавательные: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добывать новые знания (извлекать 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ствия;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лать выводы в результате сов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местной работы класса и учит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ля.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1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сотрудн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чать с това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рищами при выпо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нении заданий в паре и группе (устанавливать и соблюдать очередность действий, коррек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 сооб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щать товарищу об ошибках).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Регулятивные: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понимать пе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спективы дальнейшей учебной работы; определять цели и 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дачи усвоения новых знаний; осознавать смысл и назначение пози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тивных установок на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пешную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положительного отношения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(проявление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узнать); примене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правил делово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го сотрудничества; уважительное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ношение к мнению других людей;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явление терпения и доброжелатель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ности в споре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19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Без труда хлеб не родится никогда. Звуки [х], [х‘].Буква Х х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вы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делить звуки </w:t>
            </w:r>
            <w:r w:rsidRPr="00150832">
              <w:rPr>
                <w:rStyle w:val="8pt"/>
                <w:noProof w:val="0"/>
                <w:sz w:val="24"/>
                <w:szCs w:val="24"/>
                <w:lang w:eastAsia="en-US"/>
              </w:rPr>
              <w:t xml:space="preserve">[х], [х’] </w:t>
            </w:r>
            <w:r w:rsidRPr="00150832">
              <w:rPr>
                <w:rStyle w:val="Exact"/>
                <w:sz w:val="24"/>
                <w:szCs w:val="24"/>
              </w:rPr>
              <w:t>в процес</w:t>
            </w:r>
            <w:r w:rsidRPr="00150832">
              <w:rPr>
                <w:rStyle w:val="Exact"/>
                <w:sz w:val="24"/>
                <w:szCs w:val="24"/>
              </w:rPr>
              <w:softHyphen/>
              <w:t>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Форм-е умений п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строения и реализ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ции новых знаний (понятий, способов, действий и т. д.): р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бота в паре (составл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ние рассказа по 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жет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картинке, с. 38); приведение при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меров слов со звуками [х], [х’]; слого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звуковой анализ слов (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пастух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пастухи) 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с помощью учителя; работа в паре (соста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ление слогов и слов из букв разрезной азб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ки); самостоятельное чтение текста, подбор заголов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 к нему, 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веты на вопросы уч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теля по содержанию текста, поиск в тексте слов с буквой </w:t>
            </w:r>
            <w:r w:rsidRPr="00150832">
              <w:rPr>
                <w:rStyle w:val="a4"/>
                <w:rFonts w:ascii="Times New Roman" w:hAnsi="Times New Roman"/>
                <w:sz w:val="24"/>
                <w:szCs w:val="24"/>
              </w:rPr>
              <w:t>х;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та в группе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соотно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сить звуки [х], [х’] и бу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ву, их об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rStyle w:val="1"/>
                <w:noProof w:val="0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 xml:space="preserve">Познавательные: 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добывать новые знания (извлекать и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ствия; д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лать выводы в результате сов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местной работы класса и учит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ля.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присл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шиваться к партнеру по общ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нию (деятельности), не ко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фликтовать; осознавать конс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рук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тивность диалога; использ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вать «вежли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вые» слова в общ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нии.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Регулятивные: 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формулировать учебную задачу урока; пон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мать и толковать ис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следовательские задачи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вание п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ложител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ного отн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шения к про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цессу познания (проявл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ние вни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мания, удивления, желания больше у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нать); 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мене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ние правил д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лово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го 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труднич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ства; пр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явление терпе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ния и доброжела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тельности в споре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20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С.Я. Мар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шак. Сказка о глупом мышон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ке. Звуки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81"/>
                <w:noProof w:val="0"/>
                <w:sz w:val="24"/>
                <w:szCs w:val="24"/>
                <w:lang w:eastAsia="en-US"/>
              </w:rPr>
              <w:t>[й’у],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[’у].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ва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Юю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поэтапного формирования умственных действий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Какие звуки мо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жет обо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значать буква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ю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Формирование умений построения и реализации новых знаний (понятий, способов, действий и т. д.): составление рассказа по сюжетной картинке; приведение примеров слов со звуками [й’у], [’у]; слого-звуковой анализ слова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{юла)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помощью учителя; работа в паре (составление слогов и слов из букв разрезной азбуки; самост. чтение слов и предло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жений с буквой о; оценка дост-ий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color w:val="000000"/>
                <w:sz w:val="24"/>
                <w:szCs w:val="24"/>
              </w:rPr>
              <w:t>Научиться соотно</w:t>
            </w:r>
            <w:r w:rsidRPr="00150832">
              <w:rPr>
                <w:color w:val="000000"/>
                <w:sz w:val="24"/>
                <w:szCs w:val="24"/>
              </w:rPr>
              <w:softHyphen/>
              <w:t>сить звуки [й’у], [’у] ж букву, их обозна</w:t>
            </w:r>
            <w:r w:rsidRPr="00150832">
              <w:rPr>
                <w:color w:val="000000"/>
                <w:sz w:val="24"/>
                <w:szCs w:val="24"/>
              </w:rPr>
              <w:softHyphen/>
              <w:t>чающую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color w:val="000000"/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color w:val="000000"/>
                <w:sz w:val="24"/>
                <w:szCs w:val="24"/>
              </w:rPr>
              <w:t xml:space="preserve"> добывать новые знания (извлекать информацию, представ</w:t>
            </w:r>
            <w:r w:rsidRPr="00150832">
              <w:rPr>
                <w:color w:val="000000"/>
                <w:sz w:val="24"/>
                <w:szCs w:val="24"/>
              </w:rPr>
              <w:softHyphen/>
              <w:t>ленную в форме иллюстраций, схем); выполнять учебно-познавательные дей</w:t>
            </w:r>
            <w:r w:rsidRPr="00150832">
              <w:rPr>
                <w:color w:val="000000"/>
                <w:sz w:val="24"/>
                <w:szCs w:val="24"/>
              </w:rPr>
              <w:softHyphen/>
              <w:t>ствия; делать выводы в результате сов</w:t>
            </w:r>
            <w:r w:rsidRPr="00150832">
              <w:rPr>
                <w:color w:val="000000"/>
                <w:sz w:val="24"/>
                <w:szCs w:val="24"/>
              </w:rPr>
              <w:softHyphen/>
              <w:t xml:space="preserve">местной работы класса и учителя.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color w:val="000000"/>
                <w:sz w:val="24"/>
                <w:szCs w:val="24"/>
              </w:rPr>
              <w:t xml:space="preserve"> участвовать в кол</w:t>
            </w:r>
            <w:r w:rsidRPr="00150832">
              <w:rPr>
                <w:color w:val="000000"/>
                <w:sz w:val="24"/>
                <w:szCs w:val="24"/>
              </w:rPr>
              <w:softHyphen/>
              <w:t>лективном обсуждении учебной пробле</w:t>
            </w:r>
            <w:r w:rsidRPr="00150832">
              <w:rPr>
                <w:color w:val="000000"/>
                <w:sz w:val="24"/>
                <w:szCs w:val="24"/>
              </w:rPr>
              <w:softHyphen/>
              <w:t>мы.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осознавать смысл и назначение позити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ных установок на успешную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ложительного от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ношения к учению, к познавательной деятельности; же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лание выполнять учебно-познава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тельные действия, приобретать новые знания, умениия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20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Делу вре</w:t>
            </w:r>
            <w:r w:rsidRPr="00150832">
              <w:rPr>
                <w:rStyle w:val="Exact"/>
                <w:sz w:val="24"/>
                <w:szCs w:val="24"/>
              </w:rPr>
              <w:softHyphen/>
              <w:t>мя, потехе час. Звук [ц]. Бук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ва </w:t>
            </w:r>
            <w:r w:rsidRPr="00150832">
              <w:rPr>
                <w:rStyle w:val="20"/>
                <w:sz w:val="24"/>
                <w:szCs w:val="24"/>
              </w:rPr>
              <w:t>Цц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вития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следов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тельских навыков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вы</w:t>
            </w:r>
            <w:r w:rsidRPr="00150832">
              <w:rPr>
                <w:rStyle w:val="Exact"/>
                <w:sz w:val="24"/>
                <w:szCs w:val="24"/>
              </w:rPr>
              <w:softHyphen/>
              <w:t>делить звук [ц] в процес</w:t>
            </w:r>
            <w:r w:rsidRPr="00150832">
              <w:rPr>
                <w:rStyle w:val="Exact"/>
                <w:sz w:val="24"/>
                <w:szCs w:val="24"/>
              </w:rPr>
              <w:softHyphen/>
              <w:t>се слого-звукового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Форм-е умений построения и реализации новых знаний (понятий, способов, действий и т. д.): работа в паре; приведение при</w:t>
            </w:r>
            <w:r w:rsidRPr="00150832">
              <w:rPr>
                <w:rStyle w:val="Exact"/>
                <w:sz w:val="24"/>
                <w:szCs w:val="24"/>
              </w:rPr>
              <w:softHyphen/>
              <w:t>меров слов со звуком [ц]; слого-звуко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вой анализ слова </w:t>
            </w:r>
            <w:r w:rsidRPr="00150832">
              <w:rPr>
                <w:rStyle w:val="20"/>
                <w:rFonts w:ascii="Times New Roman" w:hAnsi="Times New Roman"/>
                <w:sz w:val="24"/>
                <w:szCs w:val="24"/>
              </w:rPr>
              <w:t>(кузнец)</w:t>
            </w:r>
            <w:r w:rsidRPr="00150832">
              <w:rPr>
                <w:rStyle w:val="Exact"/>
                <w:sz w:val="24"/>
                <w:szCs w:val="24"/>
              </w:rPr>
              <w:t xml:space="preserve"> с помощью учителя; работа в паре (составление слогов и слов из букв разрезной азбу</w:t>
            </w:r>
            <w:r w:rsidRPr="00150832">
              <w:rPr>
                <w:rStyle w:val="Exact"/>
                <w:sz w:val="24"/>
                <w:szCs w:val="24"/>
              </w:rPr>
              <w:softHyphen/>
              <w:t>ки); самостоятельное чтение стихотво</w:t>
            </w:r>
            <w:r w:rsidRPr="00150832">
              <w:rPr>
                <w:rStyle w:val="Exact"/>
                <w:sz w:val="24"/>
                <w:szCs w:val="24"/>
              </w:rPr>
              <w:softHyphen/>
              <w:t>рения С. Маршака, поиск в тек</w:t>
            </w:r>
            <w:r w:rsidRPr="00150832">
              <w:rPr>
                <w:rStyle w:val="Exact"/>
                <w:sz w:val="24"/>
                <w:szCs w:val="24"/>
              </w:rPr>
              <w:softHyphen/>
              <w:t xml:space="preserve">сте слов с буквой </w:t>
            </w:r>
            <w:r w:rsidRPr="00150832">
              <w:rPr>
                <w:rStyle w:val="20"/>
                <w:rFonts w:ascii="Times New Roman" w:hAnsi="Times New Roman"/>
                <w:sz w:val="24"/>
                <w:szCs w:val="24"/>
              </w:rPr>
              <w:t>ц\</w:t>
            </w:r>
            <w:r w:rsidRPr="00150832">
              <w:rPr>
                <w:rStyle w:val="Exact"/>
                <w:sz w:val="24"/>
                <w:szCs w:val="24"/>
              </w:rPr>
              <w:t xml:space="preserve">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[ц]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ный звук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ленную в форме иллюстраций и схем); высказывать предположения; делать обобщения, выводы.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вать в кол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лективном обсужд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нии проблем; выска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зывать и а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гументировать свою точку зр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понимать перспективы дальнейшей учебной работы; определять цели и задачи усвоения новых знаний; понимать и толковать исследователь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ские задачи; контролировать процесс и результаты деятельности, вносить не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ложительного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выполнять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приобретать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21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человек научился летать. Звук [э]. Буква Ээ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обучение развитию критического мышления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Как вы</w:t>
            </w:r>
            <w:r w:rsidRPr="00150832">
              <w:rPr>
                <w:rStyle w:val="Exact"/>
                <w:sz w:val="24"/>
                <w:szCs w:val="24"/>
              </w:rPr>
              <w:softHyphen/>
              <w:t>делить звук [э] в процес</w:t>
            </w:r>
            <w:r w:rsidRPr="00150832">
              <w:rPr>
                <w:rStyle w:val="Exact"/>
                <w:sz w:val="24"/>
                <w:szCs w:val="24"/>
              </w:rPr>
              <w:softHyphen/>
              <w:t>се сло</w:t>
            </w:r>
            <w:r w:rsidRPr="00150832">
              <w:rPr>
                <w:rStyle w:val="Exact"/>
                <w:sz w:val="24"/>
                <w:szCs w:val="24"/>
              </w:rPr>
              <w:softHyphen/>
              <w:t>го-зву</w:t>
            </w:r>
            <w:r w:rsidRPr="00150832">
              <w:rPr>
                <w:rStyle w:val="Exact"/>
                <w:sz w:val="24"/>
                <w:szCs w:val="24"/>
              </w:rPr>
              <w:softHyphen/>
              <w:t>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sz w:val="24"/>
                <w:szCs w:val="24"/>
              </w:rPr>
              <w:t>Форм-е умений построения и реализации новых знаний (понятий, способов, действий и т. д.): работа в паре (составление устного высказы</w:t>
            </w:r>
            <w:r w:rsidRPr="00150832">
              <w:rPr>
                <w:sz w:val="24"/>
                <w:szCs w:val="24"/>
              </w:rPr>
              <w:softHyphen/>
              <w:t xml:space="preserve">вания на тему «Как человек научился летать» с опорой на рисунки), поиск дополнительной информации по данной теме; слого-звуковой анализ слова </w:t>
            </w:r>
            <w:r w:rsidRPr="00150832">
              <w:rPr>
                <w:rStyle w:val="a4"/>
                <w:sz w:val="24"/>
                <w:szCs w:val="24"/>
              </w:rPr>
              <w:t>(эхо)</w:t>
            </w:r>
            <w:r w:rsidRPr="00150832">
              <w:rPr>
                <w:sz w:val="24"/>
                <w:szCs w:val="24"/>
              </w:rPr>
              <w:t xml:space="preserve"> с помощью учителя; работа в паре; приведение примеров слов со звуком [э]; состав</w:t>
            </w:r>
            <w:r w:rsidRPr="00150832">
              <w:rPr>
                <w:sz w:val="24"/>
                <w:szCs w:val="24"/>
              </w:rPr>
              <w:softHyphen/>
              <w:t>ление рассказа по сюжетной картинке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sz w:val="24"/>
                <w:szCs w:val="24"/>
              </w:rPr>
              <w:t>Научиться соот</w:t>
            </w:r>
            <w:r w:rsidRPr="00150832">
              <w:rPr>
                <w:sz w:val="24"/>
                <w:szCs w:val="24"/>
              </w:rPr>
              <w:softHyphen/>
              <w:t>носить звук [э] и букву, его обозна</w:t>
            </w:r>
            <w:r w:rsidRPr="00150832">
              <w:rPr>
                <w:sz w:val="24"/>
                <w:szCs w:val="24"/>
              </w:rPr>
              <w:softHyphen/>
              <w:t>чающую; характе</w:t>
            </w:r>
            <w:r w:rsidRPr="00150832">
              <w:rPr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sz w:val="24"/>
                <w:szCs w:val="24"/>
              </w:rPr>
              <w:softHyphen/>
              <w:t>ный звук с опорой на таблицу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rFonts w:eastAsia="SimHei"/>
                <w:sz w:val="24"/>
                <w:szCs w:val="24"/>
                <w:lang w:eastAsia="ru-RU"/>
              </w:rPr>
              <w:t>Познавательные:</w:t>
            </w:r>
            <w:r w:rsidRPr="00150832">
              <w:rPr>
                <w:sz w:val="24"/>
                <w:szCs w:val="24"/>
              </w:rPr>
              <w:t xml:space="preserve"> добывать новые знания (извлекать информацию, представ</w:t>
            </w:r>
            <w:r w:rsidRPr="00150832">
              <w:rPr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4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rFonts w:eastAsia="SimHei"/>
                <w:sz w:val="24"/>
                <w:szCs w:val="24"/>
                <w:lang w:eastAsia="ru-RU"/>
              </w:rPr>
              <w:t>Коммуникативные:</w:t>
            </w:r>
            <w:r w:rsidRPr="00150832">
              <w:rPr>
                <w:sz w:val="24"/>
                <w:szCs w:val="24"/>
              </w:rPr>
              <w:t xml:space="preserve"> осуществлять сов</w:t>
            </w:r>
            <w:r w:rsidRPr="00150832">
              <w:rPr>
                <w:sz w:val="24"/>
                <w:szCs w:val="24"/>
              </w:rPr>
              <w:softHyphen/>
              <w:t>местную деятельность в парах (группах) с учетом конкретных учебно-познавательных задач; строить связное выска</w:t>
            </w:r>
            <w:r w:rsidRPr="00150832">
              <w:rPr>
                <w:sz w:val="24"/>
                <w:szCs w:val="24"/>
              </w:rPr>
              <w:softHyphen/>
              <w:t>зывание из 5-6 предложений по предло</w:t>
            </w:r>
            <w:r w:rsidRPr="00150832">
              <w:rPr>
                <w:sz w:val="24"/>
                <w:szCs w:val="24"/>
              </w:rPr>
              <w:softHyphen/>
              <w:t>женной теме.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eastAsia="SimHei" w:hAnsi="Times New Roman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адекватно воспринимать оценку учителя; планировать свои дей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ствия в соответствии с поставленной задачей и условиями ее реализации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положительного отношения к про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цессу познания (проявление вни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мания, удивления, желания больше узнать)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21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Русская народная сказка «По щучь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ему ве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лению». Звук [щ’]. Буква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Щ щ.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четания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ча — ща, чу-щу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проблемного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делить звук [щ’] в процес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се слого-зву-кового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Форм-е умений построения и реализации новых знаний (понятий, способов, действий и т. д.): слого-зву-ковой анализ слов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{щука, лещ)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помо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щью учителя; приведение примеров слов со звуком [щ’]; работа в паре (составление слогов и слов из букв раз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резной азбуки); чтение слогов и слов с буквой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щ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; пересказ сказки «По щучье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му велению» с опорой на иллюстрацию; оцен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ка достижений на уроке 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Научиться соот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носить звук [щ’] и букву, его обозна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чающую; характе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ризовать выделен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ный звук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rStyle w:val="1"/>
                <w:noProof w:val="0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добывать новые знания (извлекать информацию, представ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 xml:space="preserve"> с достаточной полнотой и точностью выражать свои мысли в соответствии с задачами и усло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виями коммуникации; совместно выра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батывать критерии оценивания выпол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нения заданий.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определять цели и зада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чи усвоения новых знаний; понимать и толковать исследовательские задачи; контролировать процесс и результаты деятельности, вносить необходимые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Формирование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ложительного от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ношения к учению, к познавательной деятельности; же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лание выполнять учебно-познава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тельные действия, приобретать новые знания, умения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22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«Играют волны, ветер свищет...» Звуки [ф], №’]• Бук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ва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Фф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обучение развитию критического мышления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Как вы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 xml:space="preserve">делить звуки </w:t>
            </w:r>
            <w:r w:rsidRPr="00150832">
              <w:rPr>
                <w:rStyle w:val="TrebuchetMS"/>
                <w:rFonts w:ascii="Times New Roman" w:hAnsi="Times New Roman" w:cs="Times New Roman"/>
                <w:noProof w:val="0"/>
                <w:sz w:val="24"/>
                <w:szCs w:val="24"/>
                <w:lang w:eastAsia="en-US"/>
              </w:rPr>
              <w:t xml:space="preserve">[ф], [Ф’] 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t>в процес</w:t>
            </w:r>
            <w:r w:rsidRPr="00150832">
              <w:rPr>
                <w:rStyle w:val="1"/>
                <w:noProof w:val="0"/>
                <w:sz w:val="24"/>
                <w:szCs w:val="24"/>
                <w:lang w:eastAsia="en-US"/>
              </w:rPr>
              <w:softHyphen/>
              <w:t>се сло-го-зву- кового анализа?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Форм-е умений построения и реализации новых знаний (понятий, способов, действий и т. д.): слого-зву-ковой анализ слов </w:t>
            </w: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(шарф, шарфик)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 xml:space="preserve"> с по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>мощью учителя; приведение примеров слов со звуками [ф], [ф’]; работа в паре (составление слогов и слов из букв раз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softHyphen/>
              <w:t xml:space="preserve">резной азбуки); самостоятельное чтение стихотворений </w:t>
            </w:r>
            <w:r w:rsidRPr="00150832">
              <w:rPr>
                <w:rStyle w:val="11"/>
                <w:rFonts w:ascii="Times New Roman" w:hAnsi="Times New Roman"/>
                <w:sz w:val="24"/>
                <w:szCs w:val="24"/>
                <w:lang w:eastAsia="en-US"/>
              </w:rPr>
              <w:t>А.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С; самостоятельное чтение текста, ответы на вопросы учителя по сод-нию текста; оценка дост-ний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color w:val="000000"/>
                <w:sz w:val="24"/>
                <w:szCs w:val="24"/>
              </w:rPr>
              <w:t>Научиться соотно</w:t>
            </w:r>
            <w:r w:rsidRPr="00150832">
              <w:rPr>
                <w:color w:val="000000"/>
                <w:sz w:val="24"/>
                <w:szCs w:val="24"/>
              </w:rPr>
              <w:softHyphen/>
              <w:t>сить звуки [ф], [ф’] и букву, их обозна</w:t>
            </w:r>
            <w:r w:rsidRPr="00150832">
              <w:rPr>
                <w:color w:val="000000"/>
                <w:sz w:val="24"/>
                <w:szCs w:val="24"/>
              </w:rPr>
              <w:softHyphen/>
              <w:t>чающую; характе</w:t>
            </w:r>
            <w:r w:rsidRPr="00150832">
              <w:rPr>
                <w:color w:val="000000"/>
                <w:sz w:val="24"/>
                <w:szCs w:val="24"/>
              </w:rPr>
              <w:softHyphen/>
              <w:t>ризовать выделен</w:t>
            </w:r>
            <w:r w:rsidRPr="00150832">
              <w:rPr>
                <w:color w:val="000000"/>
                <w:sz w:val="24"/>
                <w:szCs w:val="24"/>
              </w:rPr>
              <w:softHyphen/>
              <w:t>ные звуки с опорой на таблицу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color w:val="000000"/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color w:val="000000"/>
                <w:sz w:val="24"/>
                <w:szCs w:val="24"/>
              </w:rPr>
              <w:t xml:space="preserve"> добывать новые знания (извлекать информацию, представ</w:t>
            </w:r>
            <w:r w:rsidRPr="00150832">
              <w:rPr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color w:val="000000"/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color w:val="000000"/>
                <w:sz w:val="24"/>
                <w:szCs w:val="24"/>
              </w:rPr>
              <w:t xml:space="preserve"> допускать суще</w:t>
            </w:r>
            <w:r w:rsidRPr="00150832">
              <w:rPr>
                <w:color w:val="000000"/>
                <w:sz w:val="24"/>
                <w:szCs w:val="24"/>
              </w:rPr>
              <w:softHyphen/>
              <w:t>ствование различных точек зрения, учитывать разные мнения, стремиться к координации.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color w:val="000000"/>
                <w:sz w:val="24"/>
                <w:szCs w:val="24"/>
              </w:rPr>
              <w:t xml:space="preserve"> формулировать учебную задачу урока; понимать и толковать ис</w:t>
            </w:r>
            <w:r w:rsidRPr="00150832">
              <w:rPr>
                <w:color w:val="000000"/>
                <w:sz w:val="24"/>
                <w:szCs w:val="24"/>
              </w:rPr>
              <w:softHyphen/>
              <w:t>следовательские задачи; планировать работу на уроке; адекватно оценивать результаты работы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личностного смыс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 учения; освое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положительно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и позитивного стиля общения со сверстника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 и взрослыми в школе и дома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Бог не в силе, а в правде. Буквы 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ь, ъ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Какую роль иг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рают ъ и </w:t>
            </w:r>
            <w:r w:rsidRPr="00150832">
              <w:rPr>
                <w:rStyle w:val="9pt2"/>
                <w:rFonts w:ascii="Times New Roman" w:hAnsi="Times New Roman"/>
                <w:sz w:val="24"/>
                <w:szCs w:val="24"/>
                <w:lang w:eastAsia="en-US"/>
              </w:rPr>
              <w:t xml:space="preserve">ь 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 речи?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Форм-ние умений 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строения и реализ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ции новых знаний (понятий, способов, действий и т. д.): 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бота в паре; слого-звуко- вой анализ сл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 (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листья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) с пом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щью учителя; работа в паре (составление слогов и слов из букв разрезной азбу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ки); самостоятельное чт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стихо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творений; работа в группе (чт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по ролям текста Л.Н. Толстого); отв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ты на итог. вопросы урока; оценка дост-й на уроке 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color w:val="000000"/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color w:val="000000"/>
                <w:sz w:val="24"/>
                <w:szCs w:val="24"/>
              </w:rPr>
              <w:t xml:space="preserve"> добывать новые знания (извлекать информацию, представ</w:t>
            </w:r>
            <w:r w:rsidRPr="00150832">
              <w:rPr>
                <w:color w:val="000000"/>
                <w:sz w:val="24"/>
                <w:szCs w:val="24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color w:val="000000"/>
                <w:sz w:val="24"/>
                <w:szCs w:val="24"/>
              </w:rPr>
              <w:softHyphen/>
              <w:t xml:space="preserve">ствия; делать обобщения, выводы. 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color w:val="000000"/>
                <w:sz w:val="24"/>
                <w:szCs w:val="24"/>
              </w:rPr>
              <w:t xml:space="preserve"> допускать суще</w:t>
            </w:r>
            <w:r w:rsidRPr="00150832">
              <w:rPr>
                <w:color w:val="000000"/>
                <w:sz w:val="24"/>
                <w:szCs w:val="24"/>
              </w:rPr>
              <w:softHyphen/>
              <w:t>ствование различных точек зрения, учитывать разные мнения, стремиться к координации.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color w:val="000000"/>
                <w:sz w:val="24"/>
                <w:szCs w:val="24"/>
              </w:rPr>
              <w:t xml:space="preserve"> формулировать учебную задачу урока; понимать и толковать ис</w:t>
            </w:r>
            <w:r w:rsidRPr="00150832">
              <w:rPr>
                <w:color w:val="000000"/>
                <w:sz w:val="24"/>
                <w:szCs w:val="24"/>
              </w:rPr>
              <w:softHyphen/>
              <w:t>следовательские задачи; планировать работу на уроке; адекватно оценивать результаты работы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вание ли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ностного смыс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ла учения; 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вое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п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ложител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но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 и п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зитивного стиля о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щения со сверстн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t>ка</w:t>
            </w:r>
            <w:r w:rsidRPr="0015083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 и взрослыми в школе и дома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Русский алфавит. Прове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рим себя и оценим свои до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стижения 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разв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вающего контр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Каких 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пехов 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лись? Что еще предсто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ит усво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ить?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Форм-е способностей к осу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ществлению контрольной функции; контроль и самоконтроль изученных понятий: самостоятельное чтение тек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стов; работа в группе (выяснение значения слова 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пелена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по толковому словарю); соста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ление рассказов по сюжетным картинкам; ответы на итого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вые вопросы урока; оценка достижений на уроке (в совмес. деят-сти учитель-ученик). 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t>Проверка навыков чтения вслух и пони</w:t>
            </w:r>
            <w:r w:rsidRPr="00150832">
              <w:rPr>
                <w:rStyle w:val="9pt4"/>
                <w:rFonts w:ascii="Times New Roman" w:hAnsi="Times New Roman"/>
                <w:sz w:val="24"/>
                <w:szCs w:val="24"/>
                <w:lang w:eastAsia="en-US"/>
              </w:rPr>
              <w:softHyphen/>
              <w:t>мания прочитанного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Научиться читать сл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 с разд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тельным </w:t>
            </w: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и ь —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казателем мягко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сти, </w:t>
            </w:r>
            <w:r w:rsidRPr="00150832">
              <w:rPr>
                <w:rStyle w:val="7pt1"/>
                <w:rFonts w:ascii="Times New Roman" w:hAnsi="Times New Roman"/>
                <w:sz w:val="24"/>
                <w:szCs w:val="24"/>
                <w:lang w:eastAsia="en-US"/>
              </w:rPr>
              <w:t>С 6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добывать новые знания (извлекать 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формацию, представ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ленную в форме иллюстраций и схем); выполнять учебно-познавательные дей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ствия: 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лать выводы в результате сов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местной работы класса и учит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выбирать адекват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ные языковые средства для успешного решения комм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никативных задач (диа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лог.устные монологические 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сказы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вания) с учетом особенн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стей разных видов речи и 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туаций общения.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работать по плану, сверяя свои действия с целью; корректировать свою деятельность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положительного отношения к про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цессу познания (проявление вни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мания, удивления, желания больше узнать)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416"/>
        </w:trPr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Послебукварный период (7 ч)</w:t>
            </w:r>
          </w:p>
        </w:tc>
      </w:tr>
      <w:tr w:rsidR="006A0E63" w:rsidRPr="00150832" w:rsidTr="00E36F00">
        <w:tblPrEx>
          <w:tblLook w:val="0000"/>
        </w:tblPrEx>
        <w:trPr>
          <w:trHeight w:val="150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К. Уши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ский «Наше отечес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ли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ностного ориент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Как 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лить текст на части? Как на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читься переск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зывать с опорой на картинку?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Форм-е у учащихся деятельностных сп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собностей и спосо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ностей к структу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рированию и систем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тизации изучаемого предметного соде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Научиться читать целы</w:t>
            </w:r>
            <w:r w:rsidRPr="00150832">
              <w:rPr>
                <w:rStyle w:val="Exact"/>
                <w:sz w:val="24"/>
                <w:szCs w:val="24"/>
              </w:rPr>
              <w:softHyphen/>
              <w:t>ми словами путем пере</w:t>
            </w:r>
            <w:r w:rsidRPr="00150832">
              <w:rPr>
                <w:rStyle w:val="Exact"/>
                <w:sz w:val="24"/>
                <w:szCs w:val="24"/>
              </w:rPr>
              <w:softHyphen/>
              <w:t>читывания текста, пе</w:t>
            </w:r>
            <w:r w:rsidRPr="00150832">
              <w:rPr>
                <w:rStyle w:val="Exact"/>
                <w:sz w:val="24"/>
                <w:szCs w:val="24"/>
              </w:rPr>
              <w:softHyphen/>
              <w:t>ресказывать с опорой на картинку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sz w:val="24"/>
                <w:szCs w:val="24"/>
              </w:rPr>
              <w:t xml:space="preserve"> выполнять учебно-познава</w:t>
            </w:r>
            <w:r w:rsidRPr="00150832">
              <w:rPr>
                <w:sz w:val="24"/>
                <w:szCs w:val="24"/>
              </w:rPr>
              <w:softHyphen/>
              <w:t>тельные действия, высказывать предположе</w:t>
            </w:r>
            <w:r w:rsidRPr="00150832">
              <w:rPr>
                <w:sz w:val="24"/>
                <w:szCs w:val="24"/>
              </w:rPr>
              <w:softHyphen/>
              <w:t>ния, обсуждать проблемные вопросы, ориенти</w:t>
            </w:r>
            <w:r w:rsidRPr="00150832">
              <w:rPr>
                <w:sz w:val="24"/>
                <w:szCs w:val="24"/>
              </w:rPr>
              <w:softHyphen/>
              <w:t>роваться в своей системе знаний.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sz w:val="24"/>
                <w:szCs w:val="24"/>
              </w:rPr>
              <w:t xml:space="preserve"> доносить свою позицию до других — высказывать свою точку зрения и пытаться ее обосновать, приводя аргументы; слушать других.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sz w:val="24"/>
                <w:szCs w:val="24"/>
              </w:rPr>
              <w:t xml:space="preserve"> планировать в сотрудничестве с учителем и одноклассниками необходимые действия, оценивать свои речевые высказыва</w:t>
            </w:r>
            <w:r w:rsidRPr="00150832">
              <w:rPr>
                <w:sz w:val="24"/>
                <w:szCs w:val="24"/>
              </w:rPr>
              <w:softHyphen/>
              <w:t>ния и высказывания сверстников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Знать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звания, 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новное 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держание изученных литерату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прои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ведений, их авторов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243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24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В.Куприн «Первоучители словенские».. «Первый букварь»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проблемного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 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учиться переска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зывать с опорой на кар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тинку?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щихся деятельностных способностей и способностей к структурированию и систематизации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Научатся выразительно читать произведение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Умение контролировать свою деятельность по результату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самосто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тельное выделение и формул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рование познавательной цели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умение осознано и произвольно строить речевое высказывание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учебно – познавательного интереса к новому учебному материалу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187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24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А.С.Пушкин«Только месяц показа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ся»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на</w:t>
            </w:r>
            <w:r w:rsidRPr="00150832">
              <w:rPr>
                <w:rStyle w:val="9"/>
                <w:sz w:val="24"/>
                <w:szCs w:val="24"/>
              </w:rPr>
              <w:softHyphen/>
              <w:t>учиться по за</w:t>
            </w:r>
            <w:r w:rsidRPr="00150832">
              <w:rPr>
                <w:rStyle w:val="9"/>
                <w:sz w:val="24"/>
                <w:szCs w:val="24"/>
              </w:rPr>
              <w:softHyphen/>
              <w:t>головку опре</w:t>
            </w:r>
            <w:r w:rsidRPr="00150832">
              <w:rPr>
                <w:rStyle w:val="9"/>
                <w:sz w:val="24"/>
                <w:szCs w:val="24"/>
              </w:rPr>
              <w:softHyphen/>
              <w:t>делять, о чем пр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из</w:t>
            </w:r>
            <w:r w:rsidRPr="00150832">
              <w:rPr>
                <w:rStyle w:val="9"/>
                <w:sz w:val="24"/>
                <w:szCs w:val="24"/>
              </w:rPr>
              <w:softHyphen/>
              <w:t>ведение? Как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 по ролям?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щихся деятельнос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турированию и сист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матизации изучаемого предмета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Научатся выраз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 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прои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ведение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sz w:val="24"/>
                <w:szCs w:val="24"/>
              </w:rPr>
              <w:t xml:space="preserve"> выполнять учебно-познава</w:t>
            </w:r>
            <w:r w:rsidRPr="00150832">
              <w:rPr>
                <w:sz w:val="24"/>
                <w:szCs w:val="24"/>
              </w:rPr>
              <w:softHyphen/>
              <w:t>тельные действия, высказывать предположе</w:t>
            </w:r>
            <w:r w:rsidRPr="00150832">
              <w:rPr>
                <w:sz w:val="24"/>
                <w:szCs w:val="24"/>
              </w:rPr>
              <w:softHyphen/>
              <w:t>ния, обсуждать проблемные вопросы, ориенти</w:t>
            </w:r>
            <w:r w:rsidRPr="00150832">
              <w:rPr>
                <w:sz w:val="24"/>
                <w:szCs w:val="24"/>
              </w:rPr>
              <w:softHyphen/>
              <w:t>роваться в своей системе знаний.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sz w:val="24"/>
                <w:szCs w:val="24"/>
              </w:rPr>
              <w:t xml:space="preserve"> доносить свою позицию до других — высказывать свою точку зрения и пытаться ее обосновать, приводя аргументы; слушать других.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sz w:val="24"/>
                <w:szCs w:val="24"/>
              </w:rPr>
              <w:t xml:space="preserve"> планировать в сотрудничестве с учителем и одноклассниками необходимые действия, оценивать свои речевые высказыва</w:t>
            </w:r>
            <w:r w:rsidRPr="00150832">
              <w:rPr>
                <w:sz w:val="24"/>
                <w:szCs w:val="24"/>
              </w:rPr>
              <w:softHyphen/>
              <w:t>ния и высказывания сверстников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шения к процессу познания, проявление внимания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149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Л.Н.Толс-той, К.Д.Ушин-ский о детях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открытия нового знания и рефлексии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 ц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лыми словами?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учащихся деятельностных способностей и способностей к структурированию и систематизации изучаемого предмета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Научатся передавать настроение с помощью интонации, темпа чтения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целеустремлённости и насто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чивости в достижении цели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произвольное и осознанное владение приёмами деления текста на части.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Использ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речь для регуляции своего действия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Формир-е эмоционального осознания себя и окр. мира, умения вести себя экологически грамотно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243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25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К.И.Чуков-ский «У меня 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звонил телефон». «Путан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ца».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вивающ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го обуч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 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ставить картины, которые рисует автор?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щихся деятельнос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турированию и сист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матизации изучаемого предмета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Научатся выраз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 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тать прои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ведение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Проявлять познавательную инициативу в учебном сотрудничестве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самостоятельно учитывать выделенные учит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лем ориентиры для выполнения учебной задачи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Строить понятные для партнёров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личные по цели высказывания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262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В.В.Бианки «Первая охота»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 по ролям?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щихся деятельнос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турированию и сист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матизации изучаемого предмета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Уметь 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лить текст на смысл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вые части, составлять небольшое монолог. высказ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с опорой на автор.текст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Умение аде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ватно понимать оценку взро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лого и сверстника.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поиск и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деление необходимой инфо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мации.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потре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ность в общении ребёнка со сверстниками и взрослыми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ложител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отн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шения к прочита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ному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168"/>
        </w:trPr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26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С.Я.Мар-шак «Уг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мон». «Дважды два»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Урок откр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тия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вого знания и рефле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обучение развитию критического мышления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Учить сравнивать стихотворения разных поэтов по содержанию и настроению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у уч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щихся деятельнос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турированию и сист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матизации изучаемого предмета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Уметь делить текст на смысловые части, составлять небольшое монолог. высказывание с опорой на автор.текст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Регулятивные: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Умение ко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тролировать свою деятельность по результату.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самосто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тельное выделение и формул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рование познавательной цели.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Коммуникативные: 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умение осознано и произвольно строить речевое высказывание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Формирование положительного отношения к процессу познания, проявление внимания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1. «Жили-были буквы» (5ч)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27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  <w:t>Литер</w:t>
            </w:r>
            <w:r w:rsidRPr="00150832"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  <w:t>турное чтение.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1"/>
                <w:rFonts w:ascii="Times New Roman" w:hAnsi="Times New Roman"/>
                <w:b w:val="0"/>
                <w:sz w:val="24"/>
                <w:szCs w:val="24"/>
                <w:lang w:eastAsia="en-US"/>
              </w:rPr>
              <w:t>В.</w:t>
            </w:r>
            <w:r w:rsidRPr="00150832"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Данько «Загадоч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ные бук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вы»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Чему важному научимся в данном разделе? Как со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здавать свои дву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стишия о буквах?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щихся деятельност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ных способностей и способностей к струк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турированию и сист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матизации изучаемо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го предметного соде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жания: с помощью учителя прогнозир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содержания раз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дела, рассматривание обложек книг с наз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ванием авторов 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ложенных произвед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ний; в парной работе (сильный — слабый) чтение стихотворения со вставлением ну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ной буквы; сочинение стихотворного дв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стишия к любой из букв; в совместной деятельности (учитель — ученик), проект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рование до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машнего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a6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0832">
              <w:rPr>
                <w:sz w:val="24"/>
                <w:szCs w:val="24"/>
              </w:rPr>
              <w:t>Научиться объяснять название произведе</w:t>
            </w:r>
            <w:r w:rsidRPr="00150832">
              <w:rPr>
                <w:sz w:val="24"/>
                <w:szCs w:val="24"/>
              </w:rPr>
              <w:softHyphen/>
              <w:t>ния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учебные задачи урока и стр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миться их выполнить; добывать новые знания, извлекать 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формацию, пред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ставленную в форме иллюстраций; самостоя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тельно создавать способы 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шения проблем творческого и поискового характера.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навыки 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чевых действий — доносить свою позицию до других, строить связное выск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зывание из 5—6 предложений по предложенной теме, вст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пать в диалог (отвечать на 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просы, зада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вать вопросы, уто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нять непонятное).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принимать и сохранять учебную задачу, 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нимать перспективы дальне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шей учебной работы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Принятие и освоение соц. роли обучающ</w:t>
            </w:r>
            <w:r w:rsidRPr="00150832">
              <w:rPr>
                <w:rStyle w:val="Exact"/>
                <w:sz w:val="24"/>
                <w:szCs w:val="24"/>
              </w:rPr>
              <w:t>е</w:t>
            </w:r>
            <w:r w:rsidRPr="00150832">
              <w:rPr>
                <w:rStyle w:val="Exact"/>
                <w:sz w:val="24"/>
                <w:szCs w:val="24"/>
              </w:rPr>
              <w:t>гося, разви</w:t>
            </w:r>
            <w:r w:rsidRPr="00150832">
              <w:rPr>
                <w:rStyle w:val="Exact"/>
                <w:sz w:val="24"/>
                <w:szCs w:val="24"/>
              </w:rPr>
              <w:softHyphen/>
              <w:t>тие мот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вов учеб. деят-сти и фор</w:t>
            </w:r>
            <w:r w:rsidRPr="00150832">
              <w:rPr>
                <w:rStyle w:val="Exact"/>
                <w:sz w:val="24"/>
                <w:szCs w:val="24"/>
              </w:rPr>
              <w:softHyphen/>
              <w:t>м-ние личност. смысла учения; проявление интереса к чтению л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тератур</w:t>
            </w:r>
            <w:r w:rsidRPr="00150832">
              <w:rPr>
                <w:rStyle w:val="Exact"/>
                <w:sz w:val="24"/>
                <w:szCs w:val="24"/>
              </w:rPr>
              <w:softHyphen/>
              <w:t>ных произвед</w:t>
            </w:r>
            <w:r w:rsidRPr="00150832">
              <w:rPr>
                <w:rStyle w:val="Exact"/>
                <w:sz w:val="24"/>
                <w:szCs w:val="24"/>
              </w:rPr>
              <w:t>е</w:t>
            </w:r>
            <w:r w:rsidRPr="00150832">
              <w:rPr>
                <w:rStyle w:val="Exact"/>
                <w:sz w:val="24"/>
                <w:szCs w:val="24"/>
              </w:rPr>
              <w:t>ний на уроках и дома; про</w:t>
            </w:r>
            <w:r w:rsidRPr="00150832">
              <w:rPr>
                <w:rStyle w:val="Exact"/>
                <w:sz w:val="24"/>
                <w:szCs w:val="24"/>
              </w:rPr>
              <w:softHyphen/>
              <w:t>явление творч. сп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собностей при со</w:t>
            </w:r>
            <w:r w:rsidRPr="00150832">
              <w:rPr>
                <w:rStyle w:val="Exact"/>
                <w:sz w:val="24"/>
                <w:szCs w:val="24"/>
              </w:rPr>
              <w:softHyphen/>
              <w:t>чинении двустиший о буквах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</w:t>
            </w: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27 неделя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И.Токма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кова «Аля, Кляксич и буква “А”»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общеметодологич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Здоровье-сбережения, проблемного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 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лить текст на части? Как 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учиться переска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зывать с опорой на кар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тинку?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учащихся деятельностных способностей и способностей к стру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рированию и сист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матизации изучаемого предметного соде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жания: в коллектив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ной работе чтение текста, ответы на предложенные вопр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сы по ходу чтения, 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ставление рассказа о дальнейших прикл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ю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чениях буквы «А», с подтверждением строчками из текста своей точки зрения; выполнение задания в «Рабочей тетради» с последующей взаи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мопроверкой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Научиться читать целы</w:t>
            </w:r>
            <w:r w:rsidRPr="00150832">
              <w:rPr>
                <w:rStyle w:val="Exact"/>
                <w:sz w:val="24"/>
                <w:szCs w:val="24"/>
              </w:rPr>
              <w:softHyphen/>
              <w:t>ми словами путем пере</w:t>
            </w:r>
            <w:r w:rsidRPr="00150832">
              <w:rPr>
                <w:rStyle w:val="Exact"/>
                <w:sz w:val="24"/>
                <w:szCs w:val="24"/>
              </w:rPr>
              <w:softHyphen/>
              <w:t>читывания текста, пе</w:t>
            </w:r>
            <w:r w:rsidRPr="00150832">
              <w:rPr>
                <w:rStyle w:val="Exact"/>
                <w:sz w:val="24"/>
                <w:szCs w:val="24"/>
              </w:rPr>
              <w:softHyphen/>
              <w:t>ресказывать с опорой на картинку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sz w:val="24"/>
                <w:szCs w:val="24"/>
              </w:rPr>
              <w:t xml:space="preserve"> выполнять учебно-познава</w:t>
            </w:r>
            <w:r w:rsidRPr="00150832">
              <w:rPr>
                <w:sz w:val="24"/>
                <w:szCs w:val="24"/>
              </w:rPr>
              <w:softHyphen/>
              <w:t>тельные действия, высказывать предположе</w:t>
            </w:r>
            <w:r w:rsidRPr="00150832">
              <w:rPr>
                <w:sz w:val="24"/>
                <w:szCs w:val="24"/>
              </w:rPr>
              <w:softHyphen/>
              <w:t>ния, обсуждать проблемные вопросы, ориенти</w:t>
            </w:r>
            <w:r w:rsidRPr="00150832">
              <w:rPr>
                <w:sz w:val="24"/>
                <w:szCs w:val="24"/>
              </w:rPr>
              <w:softHyphen/>
              <w:t>роваться в своей системе знаний.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sz w:val="24"/>
                <w:szCs w:val="24"/>
              </w:rPr>
              <w:t xml:space="preserve"> доносить свою позицию до других — высказывать свою точку зрения и пытаться ее обосновать, приводя аргументы; слушать других.</w:t>
            </w:r>
          </w:p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rStyle w:val="a5"/>
                <w:noProof w:val="0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sz w:val="24"/>
                <w:szCs w:val="24"/>
              </w:rPr>
              <w:t xml:space="preserve"> планировать в сотрудничестве с учителем и одноклассниками необходимые действия, оценивать свои речевые высказыва</w:t>
            </w:r>
            <w:r w:rsidRPr="00150832">
              <w:rPr>
                <w:sz w:val="24"/>
                <w:szCs w:val="24"/>
              </w:rPr>
              <w:softHyphen/>
              <w:t>ния и высказывания сверстников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2"/>
              <w:shd w:val="clear" w:color="auto" w:fill="auto"/>
              <w:jc w:val="center"/>
              <w:rPr>
                <w:sz w:val="24"/>
                <w:szCs w:val="24"/>
              </w:rPr>
            </w:pPr>
            <w:r w:rsidRPr="00150832">
              <w:rPr>
                <w:sz w:val="24"/>
                <w:szCs w:val="24"/>
              </w:rPr>
              <w:t>Формирование умения оценивать жизненные ситуации и поступки героев ху</w:t>
            </w:r>
            <w:r w:rsidRPr="00150832">
              <w:rPr>
                <w:sz w:val="24"/>
                <w:szCs w:val="24"/>
              </w:rPr>
              <w:softHyphen/>
              <w:t>дожественных текстов с точки зрения обще</w:t>
            </w:r>
            <w:r w:rsidRPr="00150832">
              <w:rPr>
                <w:sz w:val="24"/>
                <w:szCs w:val="24"/>
              </w:rPr>
              <w:softHyphen/>
              <w:t>человеческих норм, адекватно восприни</w:t>
            </w:r>
            <w:r w:rsidRPr="00150832">
              <w:rPr>
                <w:sz w:val="24"/>
                <w:szCs w:val="24"/>
              </w:rPr>
              <w:softHyphen/>
              <w:t>мать оценку учителя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</w:t>
            </w: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С. Чё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ный. «Живая азбука».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Ф. Кр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вин «П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чему “А” поет</w:t>
            </w:r>
            <w:r w:rsidRPr="00150832">
              <w:rPr>
                <w:rStyle w:val="9"/>
                <w:sz w:val="24"/>
                <w:szCs w:val="24"/>
              </w:rPr>
              <w:softHyphen/>
              <w:t>ся, а “Б” нет»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на</w:t>
            </w:r>
            <w:r w:rsidRPr="00150832">
              <w:rPr>
                <w:rStyle w:val="9"/>
                <w:sz w:val="24"/>
                <w:szCs w:val="24"/>
              </w:rPr>
              <w:softHyphen/>
              <w:t>учиться по за</w:t>
            </w:r>
            <w:r w:rsidRPr="00150832">
              <w:rPr>
                <w:rStyle w:val="9"/>
                <w:sz w:val="24"/>
                <w:szCs w:val="24"/>
              </w:rPr>
              <w:softHyphen/>
              <w:t>головку опре</w:t>
            </w:r>
            <w:r w:rsidRPr="00150832">
              <w:rPr>
                <w:rStyle w:val="9"/>
                <w:sz w:val="24"/>
                <w:szCs w:val="24"/>
              </w:rPr>
              <w:softHyphen/>
              <w:t>делять, о чем пр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из</w:t>
            </w:r>
            <w:r w:rsidRPr="00150832">
              <w:rPr>
                <w:rStyle w:val="9"/>
                <w:sz w:val="24"/>
                <w:szCs w:val="24"/>
              </w:rPr>
              <w:softHyphen/>
              <w:t>ведение? Как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 по ролям?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Формир-ние у учащихся деятель</w:t>
            </w:r>
            <w:r w:rsidRPr="00150832">
              <w:rPr>
                <w:rStyle w:val="9"/>
                <w:sz w:val="24"/>
                <w:szCs w:val="24"/>
              </w:rPr>
              <w:softHyphen/>
              <w:t>н. способностей и способностей к структур-нию и систем-ции изучаемого предметного содержания: в коллектив. работе чтение произ-ния; в парной работе (сильный - слабый) придумы</w:t>
            </w:r>
            <w:r w:rsidRPr="00150832">
              <w:rPr>
                <w:rStyle w:val="9"/>
                <w:sz w:val="24"/>
                <w:szCs w:val="24"/>
              </w:rPr>
              <w:softHyphen/>
              <w:t>вание истории про одну из букв с опо</w:t>
            </w:r>
            <w:r w:rsidRPr="00150832">
              <w:rPr>
                <w:rStyle w:val="9"/>
                <w:sz w:val="24"/>
                <w:szCs w:val="24"/>
              </w:rPr>
              <w:softHyphen/>
              <w:t>рой на план действий, предложенный в «Раб.й тетради»; в групповой работе уч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стие в драматизации сценки «Спор гласных и согласных»; сост-ние плана о гласных и согласных звуках, сравнение его с пл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ном в «Рабочей тетр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ди»; в сов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местной деятельности (учитель — ученик) оценка рез-тов работы; проект-ние инд. дом. задания. </w:t>
            </w:r>
            <w:r w:rsidRPr="00150832">
              <w:rPr>
                <w:rStyle w:val="91"/>
                <w:rFonts w:ascii="Times New Roman" w:hAnsi="Times New Roman"/>
                <w:sz w:val="24"/>
                <w:szCs w:val="24"/>
              </w:rPr>
              <w:t>Чтение наизусть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Научиться инсцениро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вать худо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жественное произведе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ние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выполнять учебные задачи, высказывать предположения, отвечать на про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стые вопросы учителя,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ходить нужную ин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формацию в учебнике, делать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в коллектив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ном обсужд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нии проблем; доносить свою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зицию до других, приводя 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гументы; слушать других.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hAnsi="Times New Roman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 xml:space="preserve"> самостоятельно формулировать цели урока после предварительного обсужде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ния, адекватно оценивать свои достижения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устой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чивой мотивации к самостоятельной и коллективной ана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литической деятель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ности, проявления доброжелательн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 по 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ношению к дру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гим при работе в груп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пе, уваж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тельного отношения к иному мнению, развитие самост-сти и личной ответствен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ности за свои 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ступ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</w:t>
            </w: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28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Г. Сапгир «Про Мед</w:t>
            </w:r>
            <w:r w:rsidRPr="00150832">
              <w:rPr>
                <w:rStyle w:val="9"/>
                <w:sz w:val="24"/>
                <w:szCs w:val="24"/>
              </w:rPr>
              <w:softHyphen/>
              <w:t>ведя».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М. Бор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дицкая «Разговор с пч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лой». И. Гамазкова «Кто как кри</w:t>
            </w:r>
            <w:r w:rsidRPr="00150832">
              <w:rPr>
                <w:rStyle w:val="9"/>
                <w:sz w:val="24"/>
                <w:szCs w:val="24"/>
              </w:rPr>
              <w:softHyphen/>
              <w:t>чит?»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до</w:t>
            </w:r>
            <w:r w:rsidRPr="00150832">
              <w:rPr>
                <w:rStyle w:val="9"/>
                <w:sz w:val="24"/>
                <w:szCs w:val="24"/>
              </w:rPr>
              <w:softHyphen/>
              <w:t>биваться вырази</w:t>
            </w:r>
            <w:r w:rsidRPr="00150832">
              <w:rPr>
                <w:rStyle w:val="9"/>
                <w:sz w:val="24"/>
                <w:szCs w:val="24"/>
              </w:rPr>
              <w:softHyphen/>
              <w:t>тельно</w:t>
            </w:r>
            <w:r w:rsidRPr="00150832">
              <w:rPr>
                <w:rStyle w:val="9"/>
                <w:sz w:val="24"/>
                <w:szCs w:val="24"/>
              </w:rPr>
              <w:softHyphen/>
              <w:t>сти при чт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нии ст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хотво</w:t>
            </w:r>
            <w:r w:rsidRPr="00150832">
              <w:rPr>
                <w:rStyle w:val="9"/>
                <w:sz w:val="24"/>
                <w:szCs w:val="24"/>
              </w:rPr>
              <w:softHyphen/>
              <w:t>рений?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у уч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щихся деятельнос</w:t>
            </w:r>
            <w:r w:rsidRPr="00150832">
              <w:rPr>
                <w:rStyle w:val="9"/>
                <w:sz w:val="24"/>
                <w:szCs w:val="24"/>
              </w:rPr>
              <w:t>т</w:t>
            </w:r>
            <w:r w:rsidRPr="00150832">
              <w:rPr>
                <w:rStyle w:val="9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Style w:val="9"/>
                <w:sz w:val="24"/>
                <w:szCs w:val="24"/>
              </w:rPr>
              <w:t>к</w:t>
            </w:r>
            <w:r w:rsidRPr="00150832">
              <w:rPr>
                <w:rStyle w:val="9"/>
                <w:sz w:val="24"/>
                <w:szCs w:val="24"/>
              </w:rPr>
              <w:t>ту</w:t>
            </w:r>
            <w:r w:rsidRPr="00150832">
              <w:rPr>
                <w:rStyle w:val="9"/>
                <w:sz w:val="24"/>
                <w:szCs w:val="24"/>
              </w:rPr>
              <w:softHyphen/>
              <w:t>рированию и сист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матизации изучаемого предметного соде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жания: слушание вы</w:t>
            </w:r>
            <w:r w:rsidRPr="00150832">
              <w:rPr>
                <w:rStyle w:val="9"/>
                <w:sz w:val="24"/>
                <w:szCs w:val="24"/>
              </w:rPr>
              <w:softHyphen/>
              <w:t>разительного чтения стихотворений в ис</w:t>
            </w:r>
            <w:r w:rsidRPr="00150832">
              <w:rPr>
                <w:rStyle w:val="9"/>
                <w:sz w:val="24"/>
                <w:szCs w:val="24"/>
              </w:rPr>
              <w:softHyphen/>
              <w:t>полнении учителя; в самостоятельной р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боте чтение с выпол</w:t>
            </w:r>
            <w:r w:rsidRPr="00150832">
              <w:rPr>
                <w:rStyle w:val="9"/>
                <w:sz w:val="24"/>
                <w:szCs w:val="24"/>
              </w:rPr>
              <w:softHyphen/>
              <w:t>нением задания с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единять слоги в слова; в парной работе (сильный — слабый) обсу</w:t>
            </w:r>
            <w:r w:rsidRPr="00150832">
              <w:rPr>
                <w:rStyle w:val="9"/>
                <w:sz w:val="24"/>
                <w:szCs w:val="24"/>
              </w:rPr>
              <w:softHyphen/>
              <w:t>ждение смысла пословиц, придум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вание диалога разг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вора с пчелой; выпо</w:t>
            </w:r>
            <w:r w:rsidRPr="00150832">
              <w:rPr>
                <w:rStyle w:val="9"/>
                <w:sz w:val="24"/>
                <w:szCs w:val="24"/>
              </w:rPr>
              <w:t>л</w:t>
            </w:r>
            <w:r w:rsidRPr="00150832">
              <w:rPr>
                <w:rStyle w:val="9"/>
                <w:sz w:val="24"/>
                <w:szCs w:val="24"/>
              </w:rPr>
              <w:t>нение задания в «Р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бочей тетради» с п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сле</w:t>
            </w:r>
            <w:r w:rsidRPr="00150832">
              <w:rPr>
                <w:rStyle w:val="9"/>
                <w:sz w:val="24"/>
                <w:szCs w:val="24"/>
              </w:rPr>
              <w:softHyphen/>
              <w:t>дующей взаим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проверкой; в совмес</w:t>
            </w:r>
            <w:r w:rsidRPr="00150832">
              <w:rPr>
                <w:rStyle w:val="9"/>
                <w:sz w:val="24"/>
                <w:szCs w:val="24"/>
              </w:rPr>
              <w:t>т</w:t>
            </w:r>
            <w:r w:rsidRPr="00150832">
              <w:rPr>
                <w:rStyle w:val="9"/>
                <w:sz w:val="24"/>
                <w:szCs w:val="24"/>
              </w:rPr>
              <w:t xml:space="preserve">ной деятельности. </w:t>
            </w:r>
            <w:r w:rsidRPr="00150832">
              <w:rPr>
                <w:rStyle w:val="91"/>
                <w:rFonts w:ascii="Times New Roman" w:hAnsi="Times New Roman"/>
                <w:sz w:val="24"/>
                <w:szCs w:val="24"/>
              </w:rPr>
              <w:t>Чтение наизусть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Научиться передавать интонаци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онно чу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ства и х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рактеры героев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читать, 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влекая нужную информацию; высказывать предположения, обсуждать проблемные вопр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сы; проявлять ин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дивидуальные творческие способности в про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цессе выразительного чтения стихотворения.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планир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и согласо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ванно выполнять совместную деятельность, 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пределять роли, взаимно ко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тролировать действия друг др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га, уметь договариваться.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осознавать смысл и назначение позити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ных установок на успешную работу, пользоваться ими в сл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чае неудачи на уроке, прогов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ривая во внутренней речи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Развитие мотивов учебной деятельн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 и фо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мирование лич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ностного смысла уче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ния; 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средствами литера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турных произвед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 цел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стного взгляда на мир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И. Гама</w:t>
            </w:r>
            <w:r w:rsidRPr="00150832">
              <w:rPr>
                <w:rStyle w:val="9"/>
                <w:sz w:val="24"/>
                <w:szCs w:val="24"/>
              </w:rPr>
              <w:t>з</w:t>
            </w:r>
            <w:r w:rsidRPr="00150832">
              <w:rPr>
                <w:rStyle w:val="9"/>
                <w:sz w:val="24"/>
                <w:szCs w:val="24"/>
              </w:rPr>
              <w:t>кова, Е. Гри</w:t>
            </w:r>
            <w:r w:rsidRPr="00150832">
              <w:rPr>
                <w:rStyle w:val="9"/>
                <w:sz w:val="24"/>
                <w:szCs w:val="24"/>
              </w:rPr>
              <w:softHyphen/>
              <w:t>горьева «Живая азбука». С. Мар</w:t>
            </w:r>
            <w:r w:rsidRPr="00150832">
              <w:rPr>
                <w:rStyle w:val="9"/>
                <w:sz w:val="24"/>
                <w:szCs w:val="24"/>
              </w:rPr>
              <w:softHyphen/>
              <w:t>шак. «А</w:t>
            </w:r>
            <w:r w:rsidRPr="00150832">
              <w:rPr>
                <w:rStyle w:val="9"/>
                <w:sz w:val="24"/>
                <w:szCs w:val="24"/>
              </w:rPr>
              <w:t>в</w:t>
            </w:r>
            <w:r w:rsidRPr="00150832">
              <w:rPr>
                <w:rStyle w:val="9"/>
                <w:sz w:val="24"/>
                <w:szCs w:val="24"/>
              </w:rPr>
              <w:t>тобус н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мер дв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дцать шесть»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Что такое рифма? Как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 ц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лыми словами?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у уч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щихся деятель</w:t>
            </w:r>
            <w:r w:rsidRPr="00150832">
              <w:rPr>
                <w:rStyle w:val="9"/>
                <w:sz w:val="24"/>
                <w:szCs w:val="24"/>
              </w:rPr>
              <w:softHyphen/>
              <w:t>ностных способностей и спосо</w:t>
            </w:r>
            <w:r w:rsidRPr="00150832">
              <w:rPr>
                <w:rStyle w:val="9"/>
                <w:sz w:val="24"/>
                <w:szCs w:val="24"/>
              </w:rPr>
              <w:t>б</w:t>
            </w:r>
            <w:r w:rsidRPr="00150832">
              <w:rPr>
                <w:rStyle w:val="9"/>
                <w:sz w:val="24"/>
                <w:szCs w:val="24"/>
              </w:rPr>
              <w:t>ностей к структурир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ванию и систематиз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ции изучаемого пре</w:t>
            </w:r>
            <w:r w:rsidRPr="00150832">
              <w:rPr>
                <w:rStyle w:val="9"/>
                <w:sz w:val="24"/>
                <w:szCs w:val="24"/>
              </w:rPr>
              <w:t>д</w:t>
            </w:r>
            <w:r w:rsidRPr="00150832">
              <w:rPr>
                <w:rStyle w:val="9"/>
                <w:sz w:val="24"/>
                <w:szCs w:val="24"/>
              </w:rPr>
              <w:t>метного содержания: самостоятельное чтение стихотворения  с в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полнением за</w:t>
            </w:r>
            <w:r w:rsidRPr="00150832">
              <w:rPr>
                <w:rStyle w:val="9"/>
                <w:sz w:val="24"/>
                <w:szCs w:val="24"/>
              </w:rPr>
              <w:softHyphen/>
              <w:t>дания вставлять в рифму пр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пущенные слова; сл</w:t>
            </w:r>
            <w:r w:rsidRPr="00150832">
              <w:rPr>
                <w:rStyle w:val="9"/>
                <w:sz w:val="24"/>
                <w:szCs w:val="24"/>
              </w:rPr>
              <w:t>у</w:t>
            </w:r>
            <w:r w:rsidRPr="00150832">
              <w:rPr>
                <w:rStyle w:val="9"/>
                <w:sz w:val="24"/>
                <w:szCs w:val="24"/>
              </w:rPr>
              <w:t>шание выразительного чтения стихотворения в исполнении учителя (хорошо читающих учеников); в групповой работе составле</w:t>
            </w:r>
            <w:r w:rsidRPr="00150832">
              <w:rPr>
                <w:rStyle w:val="9"/>
                <w:sz w:val="24"/>
                <w:szCs w:val="24"/>
              </w:rPr>
              <w:softHyphen/>
              <w:t>ние св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ей маленькой азбуки по плану, предложенному в учебнике; выполнение задания в «Рабочей те</w:t>
            </w:r>
            <w:r w:rsidRPr="00150832">
              <w:rPr>
                <w:rStyle w:val="9"/>
                <w:sz w:val="24"/>
                <w:szCs w:val="24"/>
              </w:rPr>
              <w:softHyphen/>
              <w:t>тради» с последующей взаимопроверкой; пр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ек</w:t>
            </w:r>
            <w:r w:rsidRPr="00150832">
              <w:rPr>
                <w:rStyle w:val="9"/>
                <w:sz w:val="24"/>
                <w:szCs w:val="24"/>
              </w:rPr>
              <w:softHyphen/>
              <w:t>тирование дом. зад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Научиться сравнивать произведе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—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хо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дить 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щее и 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личие; 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тать целы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ми словами путем 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читывания текста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самосто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 выделять и формулир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познавательную цель; 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тать и слушать, извлекая ну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ную информацию; понимать информацию, представленную в изо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бразительной форме; пр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являть индивидуаль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ные творч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ские способности при выполн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нии группового задания.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в коллектив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ном обсужд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нии проблем; делиться своими размышлениями, впечатлени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ми; выслушивать товарищей по классу до конца, не перебивая; уметь договариваться.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осознавать гр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ницы собствен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ных знаний, 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ствовать по плану, контро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лировать процесс и результаты деятельности, адекватно оцен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свои достижения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36" w:right="-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той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чивой мотивации к самосто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тельной и коллекти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ной ана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литической деятель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ности, фо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мирование желания выполнять учебные действия, приобр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тать новые знания; формиро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вание сре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ствами 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тературных произ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ведений ц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лостного взгляда на мир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2. «Сказки, загадки, небылицы» (2 ч 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29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1"/>
                <w:rFonts w:ascii="Times New Roman" w:hAnsi="Times New Roman"/>
                <w:sz w:val="24"/>
                <w:szCs w:val="24"/>
                <w:lang w:eastAsia="en-US"/>
              </w:rPr>
              <w:t xml:space="preserve">Е. 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Чару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шин «Те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ремок»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Урок откр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тия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ли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ностного ориент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рованного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Чему важному научимся в данном разделе? Как вы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разитель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 читать диалоги?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щихся умений построе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и реализации новых знаний (понятий, сп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собов действий и т. д.): с помощью учителя прогнозирование 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держания раз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дела; 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сматривание обложек книг, 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ложенных в учебнике; в парной 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боте (сильный — сл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бый) вос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становление последовательности 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бытий сказки по рису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кам, ответы на предл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женные во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просы по х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ду чтения; в групповой работе инсценировка фрагмента сказки; в 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вместной деятельности (учитель — уче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ник) оценка достижений на уроке, проекти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рование дом.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Научиться выраз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тель</w:t>
            </w:r>
            <w:r w:rsidRPr="00150832">
              <w:rPr>
                <w:rStyle w:val="Exact"/>
                <w:sz w:val="24"/>
                <w:szCs w:val="24"/>
              </w:rPr>
              <w:softHyphen/>
              <w:t>но ч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тать, пок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зывать х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рактер г</w:t>
            </w:r>
            <w:r w:rsidRPr="00150832">
              <w:rPr>
                <w:rStyle w:val="Exact"/>
                <w:sz w:val="24"/>
                <w:szCs w:val="24"/>
              </w:rPr>
              <w:t>е</w:t>
            </w:r>
            <w:r w:rsidRPr="00150832">
              <w:rPr>
                <w:rStyle w:val="Exact"/>
                <w:sz w:val="24"/>
                <w:szCs w:val="24"/>
              </w:rPr>
              <w:t>роя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учебные задачи урока и стр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миться их выполнить, высказ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ы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предположения, делать обобщения,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в коллектив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ном обсужд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нии проблем; доносить свою 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зицию до других, приводя 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гументы;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пе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спективы дальней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шей учебной работы, определять цели и 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дачи усвоения новых знаний, осознавать смысл и назначение позитивных установок на 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пеш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ложител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ношения к учению, к познав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тельной деятельн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сти, жела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ния прио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ретать но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вые знания,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Русская народная сказка «Рукавич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ка»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По каким при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знакам можно сравни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вать 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торскую и 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родную сказки? Как пере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сказывать текст по опор</w:t>
            </w:r>
            <w:r w:rsidRPr="00150832">
              <w:rPr>
                <w:rStyle w:val="9"/>
                <w:sz w:val="24"/>
                <w:szCs w:val="24"/>
              </w:rPr>
              <w:t>ным сло</w:t>
            </w:r>
            <w:r w:rsidRPr="00150832">
              <w:rPr>
                <w:rStyle w:val="9"/>
                <w:sz w:val="24"/>
                <w:szCs w:val="24"/>
              </w:rPr>
              <w:softHyphen/>
              <w:t>вам и кар</w:t>
            </w:r>
            <w:r w:rsidRPr="00150832">
              <w:rPr>
                <w:rStyle w:val="9"/>
                <w:sz w:val="24"/>
                <w:szCs w:val="24"/>
              </w:rPr>
              <w:softHyphen/>
              <w:t>тинному плану?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щихся деятельнос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ных способностей и способностей к стру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турированию и сист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матизации изучаемого предметного соде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жания: слушание и чтение вслух сказки, участие в диалоге при об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суждении проч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танного произведения, иллюстрация понр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вившегося отрывка, пересказ сказки по вопросам учебника; в парной работе (сил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ный — слабый) сра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нение русской наро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ной сказки с авто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ской с заполне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нием таблицы в «Рабочей тетради»; в сов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м. 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ят-сти (учитель — ученик)</w:t>
            </w:r>
            <w:r w:rsidRPr="00150832">
              <w:rPr>
                <w:rStyle w:val="9"/>
                <w:sz w:val="24"/>
                <w:szCs w:val="24"/>
              </w:rPr>
              <w:t>оценка дост-ний на уроке, проект-ние дом.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Научиться пересказы</w:t>
            </w:r>
            <w:r w:rsidRPr="00150832">
              <w:rPr>
                <w:rStyle w:val="Exact"/>
                <w:sz w:val="24"/>
                <w:szCs w:val="24"/>
              </w:rPr>
              <w:softHyphen/>
              <w:t>вать текст по опо</w:t>
            </w:r>
            <w:r w:rsidRPr="00150832">
              <w:rPr>
                <w:rStyle w:val="Exact"/>
                <w:sz w:val="24"/>
                <w:szCs w:val="24"/>
              </w:rPr>
              <w:t>р</w:t>
            </w:r>
            <w:r w:rsidRPr="00150832">
              <w:rPr>
                <w:rStyle w:val="Exact"/>
                <w:sz w:val="24"/>
                <w:szCs w:val="24"/>
              </w:rPr>
              <w:t>ным сл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вам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осознавать познавательную задачу, пер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рабатывать и преобразовывать ин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формацию из одной формы в другую, осознан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 и прои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вольно строить речевое выск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зыва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 xml:space="preserve">ние в устной форме при пересказе.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планир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и согласо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ванно выполнять совместную деятельность, 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пределять роли, взаимно ко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тролировать действия друг др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га, уметь договариваться.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4"/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уче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ную задачу урока и стремиться ее выполнить, коллективно со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ставлять план урока, контрол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ровать выполне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ние действий в соответствии с планом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36" w:right="-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жела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ния выпо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нять учеб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ные дейс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вия, приоб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ретать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вые знания, умения проявлять внимание, удивле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ние; формир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вание сре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ствами 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тера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турных произвед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ний целос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взгл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да на мир; формирова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ние умения адекватно восприн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мать оценку учителя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3. «Апрель, апрель. Звенит капель… (2 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30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А. Ма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ков «Ла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точка примча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лась...»,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А. Пл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ев «Травка зелене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ет...»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Урок откр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тия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Чему важному научимся в данном разделе? Как 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ставить картины, которые рисует автор?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щихся умений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строения и реализ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ции новых знаний (понятий, способов действий и т. д.): с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мощью учителя пр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гнозирование содер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жания раздела; 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сматривание обложек книг, предложенных в учебнике, построение монологического 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сказывания о соде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жании этих книг; слушание выраз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тельного чтения 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хо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творений в испо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нении учителя (хор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шо читающих учен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ков); оценка дост-ний на уроке, проек-ние до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 xml:space="preserve">м. задания. </w:t>
            </w: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Чтение наизусть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Научиться работать в паре над выра</w:t>
            </w:r>
            <w:r w:rsidRPr="00150832">
              <w:rPr>
                <w:rStyle w:val="9"/>
                <w:sz w:val="24"/>
                <w:szCs w:val="24"/>
              </w:rPr>
              <w:softHyphen/>
              <w:t>зительным чтением стихотв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ре</w:t>
            </w:r>
            <w:r w:rsidRPr="00150832">
              <w:rPr>
                <w:rStyle w:val="9"/>
                <w:sz w:val="24"/>
                <w:szCs w:val="24"/>
              </w:rPr>
              <w:softHyphen/>
              <w:t>ний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Познавательные:</w:t>
            </w:r>
            <w:r w:rsidRPr="00150832">
              <w:rPr>
                <w:rStyle w:val="9"/>
                <w:sz w:val="24"/>
                <w:szCs w:val="24"/>
              </w:rPr>
              <w:t xml:space="preserve"> понимать учебные задачи урока и стр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миться их выполнить, высказ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вать предположения, делать обобщения, выводы на основе реализованных исследовател</w:t>
            </w:r>
            <w:r w:rsidRPr="00150832">
              <w:rPr>
                <w:rStyle w:val="9"/>
                <w:sz w:val="24"/>
                <w:szCs w:val="24"/>
              </w:rPr>
              <w:t>ь</w:t>
            </w:r>
            <w:r w:rsidRPr="00150832">
              <w:rPr>
                <w:rStyle w:val="9"/>
                <w:sz w:val="24"/>
                <w:szCs w:val="24"/>
              </w:rPr>
              <w:t>ских задач.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Коммуникативные:</w:t>
            </w:r>
            <w:r w:rsidRPr="00150832">
              <w:rPr>
                <w:rStyle w:val="9"/>
                <w:sz w:val="24"/>
                <w:szCs w:val="24"/>
              </w:rPr>
              <w:t xml:space="preserve"> формир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вать навыки рече</w:t>
            </w:r>
            <w:r w:rsidRPr="00150832">
              <w:rPr>
                <w:rStyle w:val="9"/>
                <w:sz w:val="24"/>
                <w:szCs w:val="24"/>
              </w:rPr>
              <w:softHyphen/>
              <w:t>вых действий — уметь с достаточной полн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той и точностью выражать свои мысли в соответ</w:t>
            </w:r>
            <w:r w:rsidRPr="00150832">
              <w:rPr>
                <w:rStyle w:val="9"/>
                <w:sz w:val="24"/>
                <w:szCs w:val="24"/>
              </w:rPr>
              <w:softHyphen/>
              <w:t>ствии с задач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ми и условиями коммуникации, строить связное высказывание из 5—6 предло</w:t>
            </w:r>
            <w:r w:rsidRPr="00150832">
              <w:rPr>
                <w:rStyle w:val="9"/>
                <w:sz w:val="24"/>
                <w:szCs w:val="24"/>
              </w:rPr>
              <w:softHyphen/>
              <w:t>жений по пре</w:t>
            </w:r>
            <w:r w:rsidRPr="00150832">
              <w:rPr>
                <w:rStyle w:val="9"/>
                <w:sz w:val="24"/>
                <w:szCs w:val="24"/>
              </w:rPr>
              <w:t>д</w:t>
            </w:r>
            <w:r w:rsidRPr="00150832">
              <w:rPr>
                <w:rStyle w:val="9"/>
                <w:sz w:val="24"/>
                <w:szCs w:val="24"/>
              </w:rPr>
              <w:t>ложенной теме.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Регулятивные:</w:t>
            </w:r>
            <w:r w:rsidRPr="00150832">
              <w:rPr>
                <w:rStyle w:val="9"/>
                <w:sz w:val="24"/>
                <w:szCs w:val="24"/>
              </w:rPr>
              <w:t xml:space="preserve"> понимать пе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спективы дальней</w:t>
            </w:r>
            <w:r w:rsidRPr="00150832">
              <w:rPr>
                <w:rStyle w:val="9"/>
                <w:sz w:val="24"/>
                <w:szCs w:val="24"/>
              </w:rPr>
              <w:softHyphen/>
              <w:t>шей учебной работы, определять цели и з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дачи усвоения новых знаний; осознавать смысл и назначение позитивных установок на у</w:t>
            </w:r>
            <w:r w:rsidRPr="00150832">
              <w:rPr>
                <w:rStyle w:val="9"/>
                <w:sz w:val="24"/>
                <w:szCs w:val="24"/>
              </w:rPr>
              <w:t>с</w:t>
            </w:r>
            <w:r w:rsidRPr="00150832">
              <w:rPr>
                <w:rStyle w:val="9"/>
                <w:sz w:val="24"/>
                <w:szCs w:val="24"/>
              </w:rPr>
              <w:t>пеш</w:t>
            </w:r>
            <w:r w:rsidRPr="00150832">
              <w:rPr>
                <w:rStyle w:val="9"/>
                <w:sz w:val="24"/>
                <w:szCs w:val="24"/>
              </w:rPr>
              <w:softHyphen/>
              <w:t>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вание по</w:t>
            </w:r>
            <w:r w:rsidRPr="00150832">
              <w:rPr>
                <w:rStyle w:val="9"/>
                <w:sz w:val="24"/>
                <w:szCs w:val="24"/>
              </w:rPr>
              <w:softHyphen/>
              <w:t>ложител</w:t>
            </w:r>
            <w:r w:rsidRPr="00150832">
              <w:rPr>
                <w:rStyle w:val="9"/>
                <w:sz w:val="24"/>
                <w:szCs w:val="24"/>
              </w:rPr>
              <w:t>ь</w:t>
            </w:r>
            <w:r w:rsidRPr="00150832">
              <w:rPr>
                <w:rStyle w:val="9"/>
                <w:sz w:val="24"/>
                <w:szCs w:val="24"/>
              </w:rPr>
              <w:t>ного от</w:t>
            </w:r>
            <w:r w:rsidRPr="00150832">
              <w:rPr>
                <w:rStyle w:val="9"/>
                <w:sz w:val="24"/>
                <w:szCs w:val="24"/>
              </w:rPr>
              <w:softHyphen/>
              <w:t>ношения к учению, к познав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тельной деятельн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сти, жела</w:t>
            </w:r>
            <w:r w:rsidRPr="00150832">
              <w:rPr>
                <w:rStyle w:val="9"/>
                <w:sz w:val="24"/>
                <w:szCs w:val="24"/>
              </w:rPr>
              <w:softHyphen/>
              <w:t>ния прио</w:t>
            </w:r>
            <w:r w:rsidRPr="00150832">
              <w:rPr>
                <w:rStyle w:val="9"/>
                <w:sz w:val="24"/>
                <w:szCs w:val="24"/>
              </w:rPr>
              <w:t>б</w:t>
            </w:r>
            <w:r w:rsidRPr="00150832">
              <w:rPr>
                <w:rStyle w:val="9"/>
                <w:sz w:val="24"/>
                <w:szCs w:val="24"/>
              </w:rPr>
              <w:t>ретать но</w:t>
            </w:r>
            <w:r w:rsidRPr="00150832">
              <w:rPr>
                <w:rStyle w:val="9"/>
                <w:sz w:val="24"/>
                <w:szCs w:val="24"/>
              </w:rPr>
              <w:softHyphen/>
              <w:t>вые знания,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А. Ма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й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ков «Ве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на», Т. Белозё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ров «Под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снеж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ники», С. Мар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шак «Апрель», И. Токма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кова «Ру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чей»,</w:t>
            </w:r>
            <w:r w:rsidRPr="00150832">
              <w:rPr>
                <w:rStyle w:val="9"/>
                <w:sz w:val="24"/>
                <w:szCs w:val="24"/>
              </w:rPr>
              <w:t>Л. Уль-яницкая «Фона</w:t>
            </w:r>
            <w:r w:rsidRPr="00150832">
              <w:rPr>
                <w:rStyle w:val="9"/>
                <w:sz w:val="24"/>
                <w:szCs w:val="24"/>
              </w:rPr>
              <w:softHyphen/>
              <w:t>рик», Л. Яхнин «У дорож</w:t>
            </w:r>
            <w:r w:rsidRPr="00150832">
              <w:rPr>
                <w:rStyle w:val="9"/>
                <w:sz w:val="24"/>
                <w:szCs w:val="24"/>
              </w:rPr>
              <w:softHyphen/>
              <w:t>ки»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Как 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учиться опре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делять в стихо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творении настрое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ние и чувства поэта?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Формирование у 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щихся деятель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ностных способностей и способностей к структурированию и систематизации 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чаемого предметного содержания: чтение стихотворения (уче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ник, ч. 1, с. 66—68) с передачей с помощью инто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нации настроения поэта; в парной работе (сильный — слабый) нахождение средств художественной 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разительности, подбор своих слов и выраж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ний, помогающих представить картину весенней природы; при консультативной помощи учителя вы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полнение заданий учебника (учебник,</w:t>
            </w:r>
            <w:r w:rsidRPr="00150832">
              <w:rPr>
                <w:rStyle w:val="9"/>
                <w:sz w:val="24"/>
                <w:szCs w:val="24"/>
              </w:rPr>
              <w:t>ч. 1, с. 68); самост. в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полнение иллюстр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ции весен. природы по про</w:t>
            </w:r>
            <w:r w:rsidRPr="00150832">
              <w:rPr>
                <w:rStyle w:val="9"/>
                <w:sz w:val="24"/>
                <w:szCs w:val="24"/>
              </w:rPr>
              <w:softHyphen/>
              <w:t>чит.произ-ниям; в совм. деятельности (учитель — ученик) оценка достижений на уроке, проект-е до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м. задания. </w:t>
            </w:r>
            <w:r w:rsidRPr="00150832">
              <w:rPr>
                <w:rStyle w:val="91"/>
                <w:rFonts w:ascii="Times New Roman" w:hAnsi="Times New Roman"/>
                <w:sz w:val="24"/>
                <w:szCs w:val="24"/>
              </w:rPr>
              <w:t>Чтение на</w:t>
            </w:r>
            <w:r w:rsidRPr="00150832">
              <w:rPr>
                <w:rStyle w:val="91"/>
                <w:rFonts w:ascii="Times New Roman" w:hAnsi="Times New Roman"/>
                <w:sz w:val="24"/>
                <w:szCs w:val="24"/>
              </w:rPr>
              <w:t>и</w:t>
            </w:r>
            <w:r w:rsidRPr="00150832">
              <w:rPr>
                <w:rStyle w:val="91"/>
                <w:rFonts w:ascii="Times New Roman" w:hAnsi="Times New Roman"/>
                <w:sz w:val="24"/>
                <w:szCs w:val="24"/>
              </w:rPr>
              <w:t>зусть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Научиться выраз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тель</w:t>
            </w:r>
            <w:r w:rsidRPr="00150832">
              <w:rPr>
                <w:rStyle w:val="9"/>
                <w:sz w:val="24"/>
                <w:szCs w:val="24"/>
              </w:rPr>
              <w:softHyphen/>
              <w:t>но 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тать, выд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ляя го</w:t>
            </w:r>
            <w:r w:rsidRPr="00150832">
              <w:rPr>
                <w:rStyle w:val="9"/>
                <w:sz w:val="24"/>
                <w:szCs w:val="24"/>
              </w:rPr>
              <w:softHyphen/>
              <w:t>лосом важ</w:t>
            </w:r>
            <w:r w:rsidRPr="00150832">
              <w:rPr>
                <w:rStyle w:val="9"/>
                <w:sz w:val="24"/>
                <w:szCs w:val="24"/>
              </w:rPr>
              <w:softHyphen/>
              <w:t>ные мысли и слова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Познавательные:</w:t>
            </w:r>
            <w:r w:rsidRPr="00150832">
              <w:rPr>
                <w:rStyle w:val="9"/>
                <w:sz w:val="24"/>
                <w:szCs w:val="24"/>
              </w:rPr>
              <w:t xml:space="preserve"> осознавать познавательную задачу, проя</w:t>
            </w:r>
            <w:r w:rsidRPr="00150832">
              <w:rPr>
                <w:rStyle w:val="9"/>
                <w:sz w:val="24"/>
                <w:szCs w:val="24"/>
              </w:rPr>
              <w:t>в</w:t>
            </w:r>
            <w:r w:rsidRPr="00150832">
              <w:rPr>
                <w:rStyle w:val="9"/>
                <w:sz w:val="24"/>
                <w:szCs w:val="24"/>
              </w:rPr>
              <w:t>лять индивидуальные творч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ские способности в процессе выразительного чте</w:t>
            </w:r>
            <w:r w:rsidRPr="00150832">
              <w:rPr>
                <w:rStyle w:val="9"/>
                <w:sz w:val="24"/>
                <w:szCs w:val="24"/>
              </w:rPr>
              <w:softHyphen/>
              <w:t>ния стих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творения, строить речевое в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сказы</w:t>
            </w:r>
            <w:r w:rsidRPr="00150832">
              <w:rPr>
                <w:rStyle w:val="9"/>
                <w:sz w:val="24"/>
                <w:szCs w:val="24"/>
              </w:rPr>
              <w:softHyphen/>
              <w:t>вание в устной форме.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Коммуникативные:</w:t>
            </w:r>
            <w:r w:rsidRPr="00150832">
              <w:rPr>
                <w:rStyle w:val="9"/>
                <w:sz w:val="24"/>
                <w:szCs w:val="24"/>
              </w:rPr>
              <w:t xml:space="preserve"> участв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вать в коллектив</w:t>
            </w:r>
            <w:r w:rsidRPr="00150832">
              <w:rPr>
                <w:rStyle w:val="9"/>
                <w:sz w:val="24"/>
                <w:szCs w:val="24"/>
              </w:rPr>
              <w:softHyphen/>
              <w:t>ном обсужд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нии учебной проблемы; делит</w:t>
            </w:r>
            <w:r w:rsidRPr="00150832">
              <w:rPr>
                <w:rStyle w:val="9"/>
                <w:sz w:val="24"/>
                <w:szCs w:val="24"/>
              </w:rPr>
              <w:t>ь</w:t>
            </w:r>
            <w:r w:rsidRPr="00150832">
              <w:rPr>
                <w:rStyle w:val="9"/>
                <w:sz w:val="24"/>
                <w:szCs w:val="24"/>
              </w:rPr>
              <w:t>ся своими размышлениями, впечатлениями, выслушивать товарищей по классу до конца, не перебивая.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Регулятивные:</w:t>
            </w:r>
            <w:r w:rsidRPr="00150832">
              <w:rPr>
                <w:rStyle w:val="9"/>
                <w:sz w:val="24"/>
                <w:szCs w:val="24"/>
              </w:rPr>
              <w:t xml:space="preserve"> развивать цел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устремленность и настойч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вость в достижении целей, г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тов</w:t>
            </w:r>
            <w:r w:rsidRPr="00150832">
              <w:rPr>
                <w:rStyle w:val="9"/>
                <w:sz w:val="24"/>
                <w:szCs w:val="24"/>
              </w:rPr>
              <w:softHyphen/>
              <w:t>ность к преодолению тру</w:t>
            </w:r>
            <w:r w:rsidRPr="00150832">
              <w:rPr>
                <w:rStyle w:val="9"/>
                <w:sz w:val="24"/>
                <w:szCs w:val="24"/>
              </w:rPr>
              <w:t>д</w:t>
            </w:r>
            <w:r w:rsidRPr="00150832">
              <w:rPr>
                <w:rStyle w:val="9"/>
                <w:sz w:val="24"/>
                <w:szCs w:val="24"/>
              </w:rPr>
              <w:t>ностей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вание у</w:t>
            </w:r>
            <w:r w:rsidRPr="00150832">
              <w:rPr>
                <w:rStyle w:val="9"/>
                <w:sz w:val="24"/>
                <w:szCs w:val="24"/>
              </w:rPr>
              <w:t>с</w:t>
            </w:r>
            <w:r w:rsidRPr="00150832">
              <w:rPr>
                <w:rStyle w:val="9"/>
                <w:sz w:val="24"/>
                <w:szCs w:val="24"/>
              </w:rPr>
              <w:t>той</w:t>
            </w:r>
            <w:r w:rsidRPr="00150832">
              <w:rPr>
                <w:rStyle w:val="9"/>
                <w:sz w:val="24"/>
                <w:szCs w:val="24"/>
              </w:rPr>
              <w:softHyphen/>
              <w:t>чивой мотивации к сам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стоятел</w:t>
            </w:r>
            <w:r w:rsidRPr="00150832">
              <w:rPr>
                <w:rStyle w:val="9"/>
                <w:sz w:val="24"/>
                <w:szCs w:val="24"/>
              </w:rPr>
              <w:t>ь</w:t>
            </w:r>
            <w:r w:rsidRPr="00150832">
              <w:rPr>
                <w:rStyle w:val="9"/>
                <w:sz w:val="24"/>
                <w:szCs w:val="24"/>
              </w:rPr>
              <w:t>ной и ко</w:t>
            </w:r>
            <w:r w:rsidRPr="00150832">
              <w:rPr>
                <w:rStyle w:val="9"/>
                <w:sz w:val="24"/>
                <w:szCs w:val="24"/>
              </w:rPr>
              <w:t>л</w:t>
            </w:r>
            <w:r w:rsidRPr="00150832">
              <w:rPr>
                <w:rStyle w:val="9"/>
                <w:sz w:val="24"/>
                <w:szCs w:val="24"/>
              </w:rPr>
              <w:t>лективной ана</w:t>
            </w:r>
            <w:r w:rsidRPr="00150832">
              <w:rPr>
                <w:rStyle w:val="9"/>
                <w:sz w:val="24"/>
                <w:szCs w:val="24"/>
              </w:rPr>
              <w:softHyphen/>
              <w:t>литической деятель</w:t>
            </w:r>
            <w:r w:rsidRPr="00150832">
              <w:rPr>
                <w:rStyle w:val="9"/>
                <w:sz w:val="24"/>
                <w:szCs w:val="24"/>
              </w:rPr>
              <w:softHyphen/>
              <w:t>ности, сп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собности к самооценке своих де</w:t>
            </w:r>
            <w:r w:rsidRPr="00150832">
              <w:rPr>
                <w:rStyle w:val="9"/>
                <w:sz w:val="24"/>
                <w:szCs w:val="24"/>
              </w:rPr>
              <w:t>й</w:t>
            </w:r>
            <w:r w:rsidRPr="00150832">
              <w:rPr>
                <w:rStyle w:val="9"/>
                <w:sz w:val="24"/>
                <w:szCs w:val="24"/>
              </w:rPr>
              <w:t>ствий, п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ступков; формир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вание уме</w:t>
            </w:r>
            <w:r w:rsidRPr="00150832">
              <w:rPr>
                <w:rStyle w:val="9"/>
                <w:sz w:val="24"/>
                <w:szCs w:val="24"/>
              </w:rPr>
              <w:softHyphen/>
              <w:t>ния выр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жать поло</w:t>
            </w:r>
            <w:r w:rsidRPr="00150832">
              <w:rPr>
                <w:rStyle w:val="9"/>
                <w:sz w:val="24"/>
                <w:szCs w:val="24"/>
              </w:rPr>
              <w:softHyphen/>
              <w:t>жительное отношение к процессу позна</w:t>
            </w:r>
            <w:r w:rsidRPr="00150832">
              <w:rPr>
                <w:rStyle w:val="9"/>
                <w:sz w:val="24"/>
                <w:szCs w:val="24"/>
              </w:rPr>
              <w:softHyphen/>
              <w:t>ния — проя</w:t>
            </w:r>
            <w:r w:rsidRPr="00150832">
              <w:rPr>
                <w:rStyle w:val="9"/>
                <w:sz w:val="24"/>
                <w:szCs w:val="24"/>
              </w:rPr>
              <w:t>в</w:t>
            </w:r>
            <w:r w:rsidRPr="00150832">
              <w:rPr>
                <w:rStyle w:val="9"/>
                <w:sz w:val="24"/>
                <w:szCs w:val="24"/>
              </w:rPr>
              <w:t xml:space="preserve">лять 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мание, удивле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ние, желание больше 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нать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4. «И в шутку и всерьез» (2ч)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31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И. Токма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кова «Мы играли в хохо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тушки», Я. Тайц «Волк» И. Ток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макова «Разговор Лютика и Жучка»,  И. Пи-воварова «Кулина- ки-пули- наки»,К. Чуков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ский «Те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лефон»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Урок откры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тия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Чему важному научимся в данном разделе? Как на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учиться анали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зировать произве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дение?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Форм-ние у учащихся умений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строения и реализации новых зн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 (понятий, способов действий): с помощью учителя прогнозиров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содержания раз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дела; выразительное чтение стихотворе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И. Токмаковой; в па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ной работе (сильный — слабый) чте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ние по 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лям произведения Я. Тайца; со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ставление 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сказа о своей любимой игре; в совместной 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ят-сти (учитель — уче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ник) оценка достижений на уроке, проектиров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дом.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Научиться переска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зывать по опорным словам,чи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тать по ро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лям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понимать учебные задачи урока и стр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миться их выполнить; опред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лять умения, которые будут сформированы на ос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нове 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чения данного раздела; выск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зывать предположения; делать обобщения,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доносить свою позицию до других - 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сказывать свою точку зрения и пытаться ее обосновать, прив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дя аргументы, слушать других, быть готовым изменить свою точку зрения.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hAnsi="Times New Roman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 xml:space="preserve"> понимать пе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спективы дальней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шей учебной работы, определять цели и з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дачи усвоения новых знаний; осознавать смысл и назначение позитивных установок на у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с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пеш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ную работу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сти, жела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прио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ретать но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вые знания,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Г. Круж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ков «Ррры!», Н. Артю-хова «Са- ша дра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нилка»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1"/>
                <w:sz w:val="24"/>
                <w:szCs w:val="24"/>
                <w:lang w:eastAsia="en-US"/>
              </w:rPr>
              <w:t>Урок общем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тодол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гич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ской 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пра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в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ленн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1"/>
                <w:sz w:val="24"/>
                <w:szCs w:val="24"/>
                <w:lang w:eastAsia="en-US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чение развитию критич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ского мышл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Какие средства художест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венной вырази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тельности использу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ют авт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ры для со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здания юмори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стических произве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дений?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Форм-ние у учащихся деятельност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ных сп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собностей и способн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стей к структуриров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нию и систематизации изучае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мого предметн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го содержания: слуш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и чтение текстов, участие в диалоге при обсуждении про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читанных произвед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ний; в парной работе (сильный — слабый) обсуждение пословиц, которые подходят к тексту; нахождение эпизода из текста, под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ходящего к рисунку; выполнение заданий в «Раб. тетради» с посл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дующей взаимопрове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кой; в совм. деятельн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 оценка достижений на уроке, проек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тирование дом.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Научиться выраз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тель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но ч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тать, выд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ляя го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лосом важ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ные мысли и слова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pt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выполнять учебно-познава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тельные дейс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вия, перерабатывать и преобра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зовывать информацию из одной формы в дру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гую, понять идею произведения в ходе анализа произведения; делать обобщ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участв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вать в коллектив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ном обсужд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нии проблем; доносить свою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зицию до других, приводя 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гументы; слушать других, употреблять вежливые формы обраще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к участникам диал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га.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3"/>
                <w:rFonts w:ascii="Times New Roman" w:hAnsi="Times New Roman"/>
                <w:sz w:val="24"/>
                <w:szCs w:val="24"/>
                <w:lang w:eastAsia="ru-RU"/>
              </w:rPr>
              <w:t>Регулятивные: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 xml:space="preserve"> работать по предложенному учителем пл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ну, оценивать правильность вы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полнения своих действий, вн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сить необходи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мые коррективы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уме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 выр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жать поло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жительное отношение к процессу познания; проявлять внимание, удивление, желание больше 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нать; оце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нивать жизненные ситуации и поступки героев х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дожествен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ных 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стов с то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ки зрения общечел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вече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ских норм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blPrEx>
          <w:tblLook w:val="0000"/>
        </w:tblPrEx>
        <w:trPr>
          <w:trHeight w:val="316"/>
        </w:trPr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5. «Я и мои друзья» (1 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32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Ю. Ермо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лаев «Луч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ший друг», Е. Бла-гинина «Под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рок»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Урок откр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ы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тия 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вого знания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ада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п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тивного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Чему важному научимся в данном разделе? Как на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учиться срав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нивать рассказ и стихо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творение?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Формир-ние у учащихся умений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строения и реализации новых зн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 (понятий, способов действий и т. д.): с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мощью учителя прогн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зирование содер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жания раздела; рассматрив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ние обложек книг, предложенных в уче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б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нике,  называние авт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ров этих про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изведений; коллективное чтение текста, участие в диал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ге при обсуждении пр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читанного произведе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ния; выполнение зад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ний в «Раб. те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тради»; в совм. деят-сти, проек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т-ние дом. задания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50832">
              <w:rPr>
                <w:rStyle w:val="9pt"/>
                <w:sz w:val="24"/>
                <w:szCs w:val="24"/>
                <w:lang w:eastAsia="ru-RU"/>
              </w:rPr>
              <w:t>Научиться находить са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softHyphen/>
              <w:t>мые важные, главные мысли, к</w:t>
            </w:r>
            <w:r w:rsidRPr="00150832">
              <w:rPr>
                <w:rStyle w:val="9pt"/>
                <w:sz w:val="24"/>
                <w:szCs w:val="24"/>
                <w:lang w:eastAsia="ru-RU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торые х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тел пер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дать ав</w:t>
            </w:r>
            <w:r w:rsidRPr="00150832">
              <w:rPr>
                <w:rStyle w:val="9"/>
                <w:sz w:val="24"/>
                <w:szCs w:val="24"/>
              </w:rPr>
              <w:softHyphen/>
              <w:t>тор; сравни</w:t>
            </w:r>
            <w:r w:rsidRPr="00150832">
              <w:rPr>
                <w:rStyle w:val="9"/>
                <w:sz w:val="24"/>
                <w:szCs w:val="24"/>
              </w:rPr>
              <w:softHyphen/>
              <w:t>вать рассказ и стихотво</w:t>
            </w:r>
            <w:r w:rsidRPr="00150832">
              <w:rPr>
                <w:rStyle w:val="9"/>
                <w:sz w:val="24"/>
                <w:szCs w:val="24"/>
              </w:rPr>
              <w:softHyphen/>
              <w:t>рение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 w:rsidRPr="00150832">
              <w:rPr>
                <w:rStyle w:val="9pt3"/>
                <w:rFonts w:ascii="Times New Roman" w:eastAsia="SimHei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 xml:space="preserve"> понимать учебные задачи урока и стр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миться их выполнить; опред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лять умения, которые будут сформированы на ос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нове из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у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чения данного раздела; выск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зывать предположения; делать обобщения, выводы.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Коммуникативные:</w:t>
            </w:r>
            <w:r w:rsidRPr="00150832">
              <w:rPr>
                <w:rStyle w:val="9"/>
                <w:sz w:val="24"/>
                <w:szCs w:val="24"/>
              </w:rPr>
              <w:t xml:space="preserve"> участв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вать в коллектив</w:t>
            </w:r>
            <w:r w:rsidRPr="00150832">
              <w:rPr>
                <w:rStyle w:val="9"/>
                <w:sz w:val="24"/>
                <w:szCs w:val="24"/>
              </w:rPr>
              <w:softHyphen/>
              <w:t>ном обсужд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нии проблем; доносить свою по</w:t>
            </w:r>
            <w:r w:rsidRPr="00150832">
              <w:rPr>
                <w:rStyle w:val="9"/>
                <w:sz w:val="24"/>
                <w:szCs w:val="24"/>
              </w:rPr>
              <w:softHyphen/>
              <w:t>зицию до других, приводя а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гументы; слушать других.</w:t>
            </w:r>
          </w:p>
          <w:p w:rsidR="006A0E63" w:rsidRPr="00150832" w:rsidRDefault="006A0E63" w:rsidP="00E36F00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150832">
              <w:rPr>
                <w:rStyle w:val="93"/>
                <w:rFonts w:ascii="Times New Roman" w:hAnsi="Times New Roman"/>
                <w:sz w:val="24"/>
                <w:szCs w:val="24"/>
              </w:rPr>
              <w:t>Регулятивные:</w:t>
            </w:r>
            <w:r w:rsidRPr="00150832">
              <w:rPr>
                <w:rStyle w:val="9"/>
                <w:sz w:val="24"/>
                <w:szCs w:val="24"/>
              </w:rPr>
              <w:t xml:space="preserve"> понимать пе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спективы дальней</w:t>
            </w:r>
            <w:r w:rsidRPr="00150832">
              <w:rPr>
                <w:rStyle w:val="9"/>
                <w:sz w:val="24"/>
                <w:szCs w:val="24"/>
              </w:rPr>
              <w:softHyphen/>
              <w:t>шей учебной работы, определять цели и з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дачи усвоения новых знаний; осознавать смысл и назначение позитивных установок на у</w:t>
            </w:r>
            <w:r w:rsidRPr="00150832">
              <w:rPr>
                <w:rStyle w:val="9"/>
                <w:sz w:val="24"/>
                <w:szCs w:val="24"/>
              </w:rPr>
              <w:t>с</w:t>
            </w:r>
            <w:r w:rsidRPr="00150832">
              <w:rPr>
                <w:rStyle w:val="9"/>
                <w:sz w:val="24"/>
                <w:szCs w:val="24"/>
              </w:rPr>
              <w:t>пеш</w:t>
            </w:r>
            <w:r w:rsidRPr="00150832">
              <w:rPr>
                <w:rStyle w:val="9"/>
                <w:sz w:val="24"/>
                <w:szCs w:val="24"/>
              </w:rPr>
              <w:softHyphen/>
              <w:t>ную работу</w:t>
            </w:r>
            <w:bookmarkEnd w:id="0"/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pt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вание по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ложител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ь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ного от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softHyphen/>
              <w:t>ношения к учению, к познав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тельной деятельн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сти, жел</w:t>
            </w:r>
            <w:r w:rsidRPr="00150832">
              <w:rPr>
                <w:rStyle w:val="9pt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ния прио</w:t>
            </w:r>
            <w:r w:rsidRPr="00150832">
              <w:rPr>
                <w:rStyle w:val="9"/>
                <w:sz w:val="24"/>
                <w:szCs w:val="24"/>
              </w:rPr>
              <w:t>б</w:t>
            </w:r>
            <w:r w:rsidRPr="00150832">
              <w:rPr>
                <w:rStyle w:val="9"/>
                <w:sz w:val="24"/>
                <w:szCs w:val="24"/>
              </w:rPr>
              <w:t>ретать но</w:t>
            </w:r>
            <w:r w:rsidRPr="00150832">
              <w:rPr>
                <w:rStyle w:val="9"/>
                <w:sz w:val="24"/>
                <w:szCs w:val="24"/>
              </w:rPr>
              <w:softHyphen/>
              <w:t>вые знания,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16160" w:type="dxa"/>
            <w:gridSpan w:val="14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Fonts w:ascii="Times New Roman" w:hAnsi="Times New Roman"/>
                <w:b/>
                <w:sz w:val="24"/>
                <w:szCs w:val="24"/>
              </w:rPr>
              <w:t>Раздел 6. «О братьях наших меньших» (1 ч)</w:t>
            </w: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50832">
              <w:rPr>
                <w:rStyle w:val="9"/>
                <w:sz w:val="24"/>
                <w:szCs w:val="24"/>
              </w:rPr>
              <w:t>С. Ми</w:t>
            </w:r>
            <w:r w:rsidRPr="00150832">
              <w:rPr>
                <w:rStyle w:val="9"/>
                <w:sz w:val="24"/>
                <w:szCs w:val="24"/>
              </w:rPr>
              <w:softHyphen/>
              <w:t>халков «Трезор», Р. Сеф «Кто л</w:t>
            </w:r>
            <w:r w:rsidRPr="00150832">
              <w:rPr>
                <w:rStyle w:val="9"/>
                <w:sz w:val="24"/>
                <w:szCs w:val="24"/>
              </w:rPr>
              <w:t>ю</w:t>
            </w:r>
            <w:r w:rsidRPr="00150832">
              <w:rPr>
                <w:rStyle w:val="9"/>
                <w:sz w:val="24"/>
                <w:szCs w:val="24"/>
              </w:rPr>
              <w:t>бит со</w:t>
            </w:r>
            <w:r w:rsidRPr="00150832">
              <w:rPr>
                <w:rStyle w:val="9"/>
                <w:sz w:val="24"/>
                <w:szCs w:val="24"/>
              </w:rPr>
              <w:softHyphen/>
              <w:t xml:space="preserve">бак...» 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Урок откр</w:t>
            </w:r>
            <w:r w:rsidRPr="00150832">
              <w:rPr>
                <w:rStyle w:val="9"/>
                <w:sz w:val="24"/>
                <w:szCs w:val="24"/>
              </w:rPr>
              <w:t>ы</w:t>
            </w:r>
            <w:r w:rsidRPr="00150832">
              <w:rPr>
                <w:rStyle w:val="9"/>
                <w:sz w:val="24"/>
                <w:szCs w:val="24"/>
              </w:rPr>
              <w:t>тия н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вого знания и рефле</w:t>
            </w:r>
            <w:r w:rsidRPr="00150832">
              <w:rPr>
                <w:rStyle w:val="9"/>
                <w:sz w:val="24"/>
                <w:szCs w:val="24"/>
              </w:rPr>
              <w:t>к</w:t>
            </w:r>
            <w:r w:rsidRPr="00150832">
              <w:rPr>
                <w:rStyle w:val="9"/>
                <w:sz w:val="24"/>
                <w:szCs w:val="24"/>
              </w:rPr>
              <w:t>сии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Здоровье-сбереж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ния, пр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блемного обучения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Чему важному научимся в данном разделе? Как выра</w:t>
            </w:r>
            <w:r w:rsidRPr="00150832">
              <w:rPr>
                <w:rStyle w:val="9"/>
                <w:sz w:val="24"/>
                <w:szCs w:val="24"/>
              </w:rPr>
              <w:softHyphen/>
              <w:t>зительно прочитать стихотво</w:t>
            </w:r>
            <w:r w:rsidRPr="00150832">
              <w:rPr>
                <w:rStyle w:val="9"/>
                <w:sz w:val="24"/>
                <w:szCs w:val="24"/>
              </w:rPr>
              <w:softHyphen/>
              <w:t>рение?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80" w:right="-1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у уч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щихся умений по</w:t>
            </w:r>
            <w:r w:rsidRPr="00150832">
              <w:rPr>
                <w:rStyle w:val="9"/>
                <w:sz w:val="24"/>
                <w:szCs w:val="24"/>
              </w:rPr>
              <w:softHyphen/>
              <w:t>строения и реализации новых знаний (понятий, способов действий и т. д.): с помощью учителя прогнозирование с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держания раздела; ра</w:t>
            </w:r>
            <w:r w:rsidRPr="00150832">
              <w:rPr>
                <w:rStyle w:val="9"/>
                <w:sz w:val="24"/>
                <w:szCs w:val="24"/>
              </w:rPr>
              <w:t>с</w:t>
            </w:r>
            <w:r w:rsidRPr="00150832">
              <w:rPr>
                <w:rStyle w:val="9"/>
                <w:sz w:val="24"/>
                <w:szCs w:val="24"/>
              </w:rPr>
              <w:t>сматривание обложек книг, предложенных в учеб</w:t>
            </w:r>
            <w:r w:rsidRPr="00150832">
              <w:rPr>
                <w:rStyle w:val="9"/>
                <w:sz w:val="24"/>
                <w:szCs w:val="24"/>
              </w:rPr>
              <w:softHyphen/>
              <w:t>нике называние произведений С. Ма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шака, В. Бианки, М. Пришвина; коллекти</w:t>
            </w:r>
            <w:r w:rsidRPr="00150832">
              <w:rPr>
                <w:rStyle w:val="9"/>
                <w:sz w:val="24"/>
                <w:szCs w:val="24"/>
              </w:rPr>
              <w:t>в</w:t>
            </w:r>
            <w:r w:rsidRPr="00150832">
              <w:rPr>
                <w:rStyle w:val="9"/>
                <w:sz w:val="24"/>
                <w:szCs w:val="24"/>
              </w:rPr>
              <w:t>ное чтение текстов стих-ных произведений; составление небольш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го монолог. выска</w:t>
            </w:r>
            <w:r w:rsidRPr="00150832">
              <w:rPr>
                <w:rStyle w:val="9"/>
                <w:sz w:val="24"/>
                <w:szCs w:val="24"/>
              </w:rPr>
              <w:softHyphen/>
              <w:t>зывания по вопросам; с помощью учителя о</w:t>
            </w:r>
            <w:r w:rsidRPr="00150832">
              <w:rPr>
                <w:rStyle w:val="9"/>
                <w:sz w:val="24"/>
                <w:szCs w:val="24"/>
              </w:rPr>
              <w:t>п</w:t>
            </w:r>
            <w:r w:rsidRPr="00150832">
              <w:rPr>
                <w:rStyle w:val="9"/>
                <w:sz w:val="24"/>
                <w:szCs w:val="24"/>
              </w:rPr>
              <w:t>ределение темы и выд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ление гл. мысли прои</w:t>
            </w:r>
            <w:r w:rsidRPr="00150832">
              <w:rPr>
                <w:rStyle w:val="9"/>
                <w:sz w:val="24"/>
                <w:szCs w:val="24"/>
              </w:rPr>
              <w:t>з</w:t>
            </w:r>
            <w:r w:rsidRPr="00150832">
              <w:rPr>
                <w:rStyle w:val="9"/>
                <w:sz w:val="24"/>
                <w:szCs w:val="24"/>
              </w:rPr>
              <w:t>ведений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читать це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лыми сл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ми, раб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тать в паре 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Познавательные: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учебные задачи урока и стр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миться их выполнить; опред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лять умения, которые будут сформированы на ос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нове из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чения данного раздела; выск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зывать предположения; делать обобщения, выводы. 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Коммуникативные: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участв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вать в коллектив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ном обсужд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нии проблем; доносить свою по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зицию до других, приводя 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гументы; слушать других.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>Регулятивные: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 xml:space="preserve"> понимать пе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спективы дальней</w:t>
            </w:r>
            <w:r w:rsidRPr="00150832">
              <w:rPr>
                <w:rFonts w:ascii="Times New Roman" w:hAnsi="Times New Roman"/>
                <w:sz w:val="24"/>
                <w:szCs w:val="24"/>
              </w:rPr>
              <w:softHyphen/>
              <w:t>шей учебной работы, определять цели и з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а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дачи усвоения новых знаний, адекватно оценивать свои до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с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тижения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Формир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вание по</w:t>
            </w:r>
            <w:r w:rsidRPr="00150832">
              <w:rPr>
                <w:rStyle w:val="Exact"/>
                <w:sz w:val="24"/>
                <w:szCs w:val="24"/>
              </w:rPr>
              <w:softHyphen/>
              <w:t>ложител</w:t>
            </w:r>
            <w:r w:rsidRPr="00150832">
              <w:rPr>
                <w:rStyle w:val="Exact"/>
                <w:sz w:val="24"/>
                <w:szCs w:val="24"/>
              </w:rPr>
              <w:t>ь</w:t>
            </w:r>
            <w:r w:rsidRPr="00150832">
              <w:rPr>
                <w:rStyle w:val="Exact"/>
                <w:sz w:val="24"/>
                <w:szCs w:val="24"/>
              </w:rPr>
              <w:t>ного от</w:t>
            </w:r>
            <w:r w:rsidRPr="00150832">
              <w:rPr>
                <w:rStyle w:val="Exact"/>
                <w:sz w:val="24"/>
                <w:szCs w:val="24"/>
              </w:rPr>
              <w:softHyphen/>
              <w:t>ношения к учению, к познав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тельной деятельн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сти, жела</w:t>
            </w:r>
            <w:r w:rsidRPr="00150832">
              <w:rPr>
                <w:rStyle w:val="Exact"/>
                <w:sz w:val="24"/>
                <w:szCs w:val="24"/>
              </w:rPr>
              <w:softHyphen/>
              <w:t>ния прио</w:t>
            </w:r>
            <w:r w:rsidRPr="00150832">
              <w:rPr>
                <w:rStyle w:val="Exact"/>
                <w:sz w:val="24"/>
                <w:szCs w:val="24"/>
              </w:rPr>
              <w:t>б</w:t>
            </w:r>
            <w:r w:rsidRPr="00150832">
              <w:rPr>
                <w:rStyle w:val="Exact"/>
                <w:sz w:val="24"/>
                <w:szCs w:val="24"/>
              </w:rPr>
              <w:t>ретать но</w:t>
            </w:r>
            <w:r w:rsidRPr="00150832">
              <w:rPr>
                <w:rStyle w:val="Exact"/>
                <w:sz w:val="24"/>
                <w:szCs w:val="24"/>
              </w:rPr>
              <w:softHyphen/>
              <w:t>вые знания, умения, выполнять учебные действия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E63" w:rsidRPr="00150832" w:rsidTr="00E36F00">
        <w:tc>
          <w:tcPr>
            <w:tcW w:w="529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02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33 н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ля</w:t>
            </w:r>
          </w:p>
        </w:tc>
        <w:tc>
          <w:tcPr>
            <w:tcW w:w="70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В.Лунин «Никого не об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жай», С.Михалков «Ва</w:t>
            </w:r>
            <w:r w:rsidRPr="00150832">
              <w:rPr>
                <w:rStyle w:val="9"/>
                <w:sz w:val="24"/>
                <w:szCs w:val="24"/>
              </w:rPr>
              <w:t>ж</w:t>
            </w:r>
            <w:r w:rsidRPr="00150832">
              <w:rPr>
                <w:rStyle w:val="9"/>
                <w:sz w:val="24"/>
                <w:szCs w:val="24"/>
              </w:rPr>
              <w:t>ный с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вет», Д.Хармс «Храбрый ёж», Н.Сладков «Лисица и ЁЖ»</w:t>
            </w:r>
          </w:p>
        </w:tc>
        <w:tc>
          <w:tcPr>
            <w:tcW w:w="1134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Урок общем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тодол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гич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ской н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пра</w:t>
            </w:r>
            <w:r w:rsidRPr="00150832">
              <w:rPr>
                <w:rStyle w:val="9"/>
                <w:sz w:val="24"/>
                <w:szCs w:val="24"/>
              </w:rPr>
              <w:t>в</w:t>
            </w:r>
            <w:r w:rsidRPr="00150832">
              <w:rPr>
                <w:rStyle w:val="9"/>
                <w:sz w:val="24"/>
                <w:szCs w:val="24"/>
              </w:rPr>
              <w:t>ленн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Здороов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ь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есбер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жения, пробле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м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ного об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у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чения, проек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ной де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я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тельности</w:t>
            </w:r>
          </w:p>
        </w:tc>
        <w:tc>
          <w:tcPr>
            <w:tcW w:w="1276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Как на</w:t>
            </w:r>
            <w:r w:rsidRPr="00150832">
              <w:rPr>
                <w:rStyle w:val="9"/>
                <w:sz w:val="24"/>
                <w:szCs w:val="24"/>
              </w:rPr>
              <w:t>у</w:t>
            </w:r>
            <w:r w:rsidRPr="00150832">
              <w:rPr>
                <w:rStyle w:val="9"/>
                <w:sz w:val="24"/>
                <w:szCs w:val="24"/>
              </w:rPr>
              <w:t>читься размы</w:t>
            </w:r>
            <w:r w:rsidRPr="00150832">
              <w:rPr>
                <w:rStyle w:val="9"/>
                <w:sz w:val="24"/>
                <w:szCs w:val="24"/>
              </w:rPr>
              <w:t>ш</w:t>
            </w:r>
            <w:r w:rsidRPr="00150832">
              <w:rPr>
                <w:rStyle w:val="9"/>
                <w:sz w:val="24"/>
                <w:szCs w:val="24"/>
              </w:rPr>
              <w:t>лять над проч</w:t>
            </w:r>
            <w:r w:rsidRPr="00150832">
              <w:rPr>
                <w:rStyle w:val="9"/>
                <w:sz w:val="24"/>
                <w:szCs w:val="24"/>
              </w:rPr>
              <w:t>и</w:t>
            </w:r>
            <w:r w:rsidRPr="00150832">
              <w:rPr>
                <w:rStyle w:val="9"/>
                <w:sz w:val="24"/>
                <w:szCs w:val="24"/>
              </w:rPr>
              <w:t>танным?</w:t>
            </w:r>
          </w:p>
        </w:tc>
        <w:tc>
          <w:tcPr>
            <w:tcW w:w="255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9"/>
                <w:sz w:val="24"/>
                <w:szCs w:val="24"/>
              </w:rPr>
            </w:pPr>
            <w:r w:rsidRPr="00150832">
              <w:rPr>
                <w:rStyle w:val="9"/>
                <w:sz w:val="24"/>
                <w:szCs w:val="24"/>
              </w:rPr>
              <w:t>Формирование у уч</w:t>
            </w:r>
            <w:r w:rsidRPr="00150832">
              <w:rPr>
                <w:rStyle w:val="9"/>
                <w:sz w:val="24"/>
                <w:szCs w:val="24"/>
              </w:rPr>
              <w:t>а</w:t>
            </w:r>
            <w:r w:rsidRPr="00150832">
              <w:rPr>
                <w:rStyle w:val="9"/>
                <w:sz w:val="24"/>
                <w:szCs w:val="24"/>
              </w:rPr>
              <w:t>щихся деятельнос</w:t>
            </w:r>
            <w:r w:rsidRPr="00150832">
              <w:rPr>
                <w:rStyle w:val="9"/>
                <w:sz w:val="24"/>
                <w:szCs w:val="24"/>
              </w:rPr>
              <w:t>т</w:t>
            </w:r>
            <w:r w:rsidRPr="00150832">
              <w:rPr>
                <w:rStyle w:val="9"/>
                <w:sz w:val="24"/>
                <w:szCs w:val="24"/>
              </w:rPr>
              <w:t>ных способностей и способностей к стру</w:t>
            </w:r>
            <w:r w:rsidRPr="00150832">
              <w:rPr>
                <w:rStyle w:val="9"/>
                <w:sz w:val="24"/>
                <w:szCs w:val="24"/>
              </w:rPr>
              <w:t>к</w:t>
            </w:r>
            <w:r w:rsidRPr="00150832">
              <w:rPr>
                <w:rStyle w:val="9"/>
                <w:sz w:val="24"/>
                <w:szCs w:val="24"/>
              </w:rPr>
              <w:t>турированию и сист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матизации изучаемого предметного соде</w:t>
            </w:r>
            <w:r w:rsidRPr="00150832">
              <w:rPr>
                <w:rStyle w:val="9"/>
                <w:sz w:val="24"/>
                <w:szCs w:val="24"/>
              </w:rPr>
              <w:t>р</w:t>
            </w:r>
            <w:r w:rsidRPr="00150832">
              <w:rPr>
                <w:rStyle w:val="9"/>
                <w:sz w:val="24"/>
                <w:szCs w:val="24"/>
              </w:rPr>
              <w:t>жания; кол.чтение текстов; ответы на предложенные вопр</w:t>
            </w:r>
            <w:r w:rsidRPr="00150832">
              <w:rPr>
                <w:rStyle w:val="9"/>
                <w:sz w:val="24"/>
                <w:szCs w:val="24"/>
              </w:rPr>
              <w:t>о</w:t>
            </w:r>
            <w:r w:rsidRPr="00150832">
              <w:rPr>
                <w:rStyle w:val="9"/>
                <w:sz w:val="24"/>
                <w:szCs w:val="24"/>
              </w:rPr>
              <w:t>сы по ходу чтения; придумывание своего названия стихотвор</w:t>
            </w:r>
            <w:r w:rsidRPr="00150832">
              <w:rPr>
                <w:rStyle w:val="9"/>
                <w:sz w:val="24"/>
                <w:szCs w:val="24"/>
              </w:rPr>
              <w:t>е</w:t>
            </w:r>
            <w:r w:rsidRPr="00150832">
              <w:rPr>
                <w:rStyle w:val="9"/>
                <w:sz w:val="24"/>
                <w:szCs w:val="24"/>
              </w:rPr>
              <w:t>ния; в совместной деятельности оценка достижений на уроке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832">
              <w:rPr>
                <w:rFonts w:ascii="Times New Roman" w:hAnsi="Times New Roman"/>
                <w:sz w:val="24"/>
                <w:szCs w:val="24"/>
              </w:rPr>
              <w:t>Научиться сравнивать произвед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е</w:t>
            </w:r>
            <w:r w:rsidRPr="00150832">
              <w:rPr>
                <w:rFonts w:ascii="Times New Roman" w:hAnsi="Times New Roman"/>
                <w:sz w:val="24"/>
                <w:szCs w:val="24"/>
              </w:rPr>
              <w:t>ния разных жанров</w:t>
            </w:r>
          </w:p>
        </w:tc>
        <w:tc>
          <w:tcPr>
            <w:tcW w:w="3543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Познавательные: 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самосто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я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тельно выделять и формулир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вать позновательную цель; ч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и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тать, извлекая нужную инфо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р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мацию; высказывать предпол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жения; перебирать варианты решения нравственной пробл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е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мы, поставленной автором в произведении.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Коммуникативные: 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формир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вать навыки речевых действий - участвовать в общей беседе, употреблять вежливые формы обращения к участникам диал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о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га, строить связное высказыв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ние из 5-6 предложений по предложенной теме.</w:t>
            </w:r>
          </w:p>
          <w:p w:rsidR="006A0E63" w:rsidRPr="00150832" w:rsidRDefault="006A0E63" w:rsidP="00E36F00">
            <w:pPr>
              <w:spacing w:after="0" w:line="240" w:lineRule="auto"/>
              <w:jc w:val="center"/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</w:pPr>
            <w:r w:rsidRPr="00150832">
              <w:rPr>
                <w:rStyle w:val="a5"/>
                <w:rFonts w:ascii="Times New Roman" w:hAnsi="Times New Roman"/>
                <w:sz w:val="24"/>
                <w:szCs w:val="24"/>
                <w:lang w:eastAsia="en-US"/>
              </w:rPr>
              <w:t xml:space="preserve">Регулятивные: 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принимать и сохранять учебную задачу, пл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а</w:t>
            </w:r>
            <w:r w:rsidRPr="00150832">
              <w:rPr>
                <w:rStyle w:val="a5"/>
                <w:rFonts w:ascii="Times New Roman" w:hAnsi="Times New Roman"/>
                <w:b w:val="0"/>
                <w:i w:val="0"/>
                <w:sz w:val="24"/>
                <w:szCs w:val="24"/>
                <w:lang w:eastAsia="en-US"/>
              </w:rPr>
              <w:t>нировать в сотрудничестве с учителем и одноклассниками необходимые действия</w:t>
            </w:r>
          </w:p>
        </w:tc>
        <w:tc>
          <w:tcPr>
            <w:tcW w:w="1418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ind w:left="-36" w:right="-22"/>
              <w:jc w:val="center"/>
              <w:rPr>
                <w:rStyle w:val="Exact"/>
                <w:sz w:val="24"/>
                <w:szCs w:val="24"/>
              </w:rPr>
            </w:pPr>
            <w:r w:rsidRPr="00150832">
              <w:rPr>
                <w:rStyle w:val="Exact"/>
                <w:sz w:val="24"/>
                <w:szCs w:val="24"/>
              </w:rPr>
              <w:t>Формир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вание у</w:t>
            </w:r>
            <w:r w:rsidRPr="00150832">
              <w:rPr>
                <w:rStyle w:val="Exact"/>
                <w:sz w:val="24"/>
                <w:szCs w:val="24"/>
              </w:rPr>
              <w:t>с</w:t>
            </w:r>
            <w:r w:rsidRPr="00150832">
              <w:rPr>
                <w:rStyle w:val="Exact"/>
                <w:sz w:val="24"/>
                <w:szCs w:val="24"/>
              </w:rPr>
              <w:t>тойчивой мотивации к сам. и кол. анал</w:t>
            </w:r>
            <w:r w:rsidRPr="00150832">
              <w:rPr>
                <w:rStyle w:val="Exact"/>
                <w:sz w:val="24"/>
                <w:szCs w:val="24"/>
              </w:rPr>
              <w:t>и</w:t>
            </w:r>
            <w:r w:rsidRPr="00150832">
              <w:rPr>
                <w:rStyle w:val="Exact"/>
                <w:sz w:val="24"/>
                <w:szCs w:val="24"/>
              </w:rPr>
              <w:t>тической деятельн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сти; жел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ния выпо</w:t>
            </w:r>
            <w:r w:rsidRPr="00150832">
              <w:rPr>
                <w:rStyle w:val="Exact"/>
                <w:sz w:val="24"/>
                <w:szCs w:val="24"/>
              </w:rPr>
              <w:t>л</w:t>
            </w:r>
            <w:r w:rsidRPr="00150832">
              <w:rPr>
                <w:rStyle w:val="Exact"/>
                <w:sz w:val="24"/>
                <w:szCs w:val="24"/>
              </w:rPr>
              <w:t>нять уче</w:t>
            </w:r>
            <w:r w:rsidRPr="00150832">
              <w:rPr>
                <w:rStyle w:val="Exact"/>
                <w:sz w:val="24"/>
                <w:szCs w:val="24"/>
              </w:rPr>
              <w:t>б</w:t>
            </w:r>
            <w:r w:rsidRPr="00150832">
              <w:rPr>
                <w:rStyle w:val="Exact"/>
                <w:sz w:val="24"/>
                <w:szCs w:val="24"/>
              </w:rPr>
              <w:t>ные дейс</w:t>
            </w:r>
            <w:r w:rsidRPr="00150832">
              <w:rPr>
                <w:rStyle w:val="Exact"/>
                <w:sz w:val="24"/>
                <w:szCs w:val="24"/>
              </w:rPr>
              <w:t>т</w:t>
            </w:r>
            <w:r w:rsidRPr="00150832">
              <w:rPr>
                <w:rStyle w:val="Exact"/>
                <w:sz w:val="24"/>
                <w:szCs w:val="24"/>
              </w:rPr>
              <w:t>вия, прио</w:t>
            </w:r>
            <w:r w:rsidRPr="00150832">
              <w:rPr>
                <w:rStyle w:val="Exact"/>
                <w:sz w:val="24"/>
                <w:szCs w:val="24"/>
              </w:rPr>
              <w:t>б</w:t>
            </w:r>
            <w:r w:rsidRPr="00150832">
              <w:rPr>
                <w:rStyle w:val="Exact"/>
                <w:sz w:val="24"/>
                <w:szCs w:val="24"/>
              </w:rPr>
              <w:t>ретать н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вые знания; форм-ние умения пользоват</w:t>
            </w:r>
            <w:r w:rsidRPr="00150832">
              <w:rPr>
                <w:rStyle w:val="Exact"/>
                <w:sz w:val="24"/>
                <w:szCs w:val="24"/>
              </w:rPr>
              <w:t>ь</w:t>
            </w:r>
            <w:r w:rsidRPr="00150832">
              <w:rPr>
                <w:rStyle w:val="Exact"/>
                <w:sz w:val="24"/>
                <w:szCs w:val="24"/>
              </w:rPr>
              <w:t>ся предл</w:t>
            </w:r>
            <w:r w:rsidRPr="00150832">
              <w:rPr>
                <w:rStyle w:val="Exact"/>
                <w:sz w:val="24"/>
                <w:szCs w:val="24"/>
              </w:rPr>
              <w:t>а</w:t>
            </w:r>
            <w:r w:rsidRPr="00150832">
              <w:rPr>
                <w:rStyle w:val="Exact"/>
                <w:sz w:val="24"/>
                <w:szCs w:val="24"/>
              </w:rPr>
              <w:t>гаемыми учителем формами само- и взаим</w:t>
            </w:r>
            <w:r w:rsidRPr="00150832">
              <w:rPr>
                <w:rStyle w:val="Exact"/>
                <w:sz w:val="24"/>
                <w:szCs w:val="24"/>
              </w:rPr>
              <w:t>о</w:t>
            </w:r>
            <w:r w:rsidRPr="00150832">
              <w:rPr>
                <w:rStyle w:val="Exact"/>
                <w:sz w:val="24"/>
                <w:szCs w:val="24"/>
              </w:rPr>
              <w:t>оценки</w:t>
            </w:r>
          </w:p>
        </w:tc>
        <w:tc>
          <w:tcPr>
            <w:tcW w:w="425" w:type="dxa"/>
            <w:vAlign w:val="center"/>
          </w:tcPr>
          <w:p w:rsidR="006A0E63" w:rsidRPr="00150832" w:rsidRDefault="006A0E63" w:rsidP="00E36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0E63" w:rsidRPr="00E8280B" w:rsidRDefault="006A0E63" w:rsidP="00150832">
      <w:pPr>
        <w:rPr>
          <w:sz w:val="2"/>
          <w:szCs w:val="2"/>
        </w:rPr>
      </w:pPr>
    </w:p>
    <w:p w:rsidR="006A0E63" w:rsidRPr="00150832" w:rsidRDefault="006A0E63" w:rsidP="00150832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"/>
          <w:szCs w:val="2"/>
        </w:rPr>
      </w:pPr>
    </w:p>
    <w:sectPr w:rsidR="006A0E63" w:rsidRPr="00150832" w:rsidSect="00D535E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Arial Unicode MS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5984B8E"/>
    <w:lvl w:ilvl="0">
      <w:start w:val="1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117AB7"/>
    <w:multiLevelType w:val="multilevel"/>
    <w:tmpl w:val="324E3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BB2DA5"/>
    <w:multiLevelType w:val="multilevel"/>
    <w:tmpl w:val="8CF07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A3E0F2F"/>
    <w:multiLevelType w:val="hybridMultilevel"/>
    <w:tmpl w:val="6E7AB902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4">
    <w:nsid w:val="0CA24FA3"/>
    <w:multiLevelType w:val="multilevel"/>
    <w:tmpl w:val="F2DE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08B4D3E"/>
    <w:multiLevelType w:val="hybridMultilevel"/>
    <w:tmpl w:val="29748D7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FF0A28"/>
    <w:multiLevelType w:val="multilevel"/>
    <w:tmpl w:val="98E40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E528E0"/>
    <w:multiLevelType w:val="multilevel"/>
    <w:tmpl w:val="87AC4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A821834"/>
    <w:multiLevelType w:val="multilevel"/>
    <w:tmpl w:val="85EA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53920FE"/>
    <w:multiLevelType w:val="multilevel"/>
    <w:tmpl w:val="DE90C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BED32BC"/>
    <w:multiLevelType w:val="multilevel"/>
    <w:tmpl w:val="1468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B425EE8"/>
    <w:multiLevelType w:val="hybridMultilevel"/>
    <w:tmpl w:val="AEEE7506"/>
    <w:lvl w:ilvl="0" w:tplc="CD0E3D76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0"/>
  </w:num>
  <w:num w:numId="5">
    <w:abstractNumId w:val="11"/>
  </w:num>
  <w:num w:numId="6">
    <w:abstractNumId w:val="9"/>
  </w:num>
  <w:num w:numId="7">
    <w:abstractNumId w:val="8"/>
  </w:num>
  <w:num w:numId="8">
    <w:abstractNumId w:val="1"/>
  </w:num>
  <w:num w:numId="9">
    <w:abstractNumId w:val="6"/>
  </w:num>
  <w:num w:numId="10">
    <w:abstractNumId w:val="0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2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000"/>
    <w:rsid w:val="0000021B"/>
    <w:rsid w:val="000353F5"/>
    <w:rsid w:val="00041EFA"/>
    <w:rsid w:val="00055B83"/>
    <w:rsid w:val="00075A95"/>
    <w:rsid w:val="00082DD2"/>
    <w:rsid w:val="000E73F8"/>
    <w:rsid w:val="000F7A3A"/>
    <w:rsid w:val="00135F16"/>
    <w:rsid w:val="00150832"/>
    <w:rsid w:val="00207246"/>
    <w:rsid w:val="002558A1"/>
    <w:rsid w:val="002E0B21"/>
    <w:rsid w:val="00391B23"/>
    <w:rsid w:val="00403941"/>
    <w:rsid w:val="004C1C3D"/>
    <w:rsid w:val="004E6108"/>
    <w:rsid w:val="00504E89"/>
    <w:rsid w:val="00516E96"/>
    <w:rsid w:val="00551149"/>
    <w:rsid w:val="00576895"/>
    <w:rsid w:val="00641A2D"/>
    <w:rsid w:val="00646702"/>
    <w:rsid w:val="00676276"/>
    <w:rsid w:val="00691E0B"/>
    <w:rsid w:val="006A0E63"/>
    <w:rsid w:val="007B054A"/>
    <w:rsid w:val="00815C89"/>
    <w:rsid w:val="008B4D61"/>
    <w:rsid w:val="008C138F"/>
    <w:rsid w:val="008F4514"/>
    <w:rsid w:val="00964877"/>
    <w:rsid w:val="00985543"/>
    <w:rsid w:val="009D0887"/>
    <w:rsid w:val="009D7495"/>
    <w:rsid w:val="00A15852"/>
    <w:rsid w:val="00A523A6"/>
    <w:rsid w:val="00AC4780"/>
    <w:rsid w:val="00B33000"/>
    <w:rsid w:val="00B93DB7"/>
    <w:rsid w:val="00BC1F0F"/>
    <w:rsid w:val="00C06229"/>
    <w:rsid w:val="00C721FD"/>
    <w:rsid w:val="00C94574"/>
    <w:rsid w:val="00CF3DE5"/>
    <w:rsid w:val="00D30471"/>
    <w:rsid w:val="00D346F6"/>
    <w:rsid w:val="00D4192F"/>
    <w:rsid w:val="00D535E5"/>
    <w:rsid w:val="00D53989"/>
    <w:rsid w:val="00D8085D"/>
    <w:rsid w:val="00E36F00"/>
    <w:rsid w:val="00E64603"/>
    <w:rsid w:val="00E8280B"/>
    <w:rsid w:val="00EF3622"/>
    <w:rsid w:val="00F42386"/>
    <w:rsid w:val="00F52302"/>
    <w:rsid w:val="00FA3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60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91B23"/>
    <w:pPr>
      <w:ind w:left="720"/>
      <w:contextualSpacing/>
    </w:pPr>
  </w:style>
  <w:style w:type="character" w:styleId="Strong">
    <w:name w:val="Strong"/>
    <w:basedOn w:val="DefaultParagraphFont"/>
    <w:uiPriority w:val="99"/>
    <w:qFormat/>
    <w:rsid w:val="00391B23"/>
    <w:rPr>
      <w:rFonts w:cs="Times New Roman"/>
      <w:b/>
      <w:bCs/>
    </w:rPr>
  </w:style>
  <w:style w:type="paragraph" w:styleId="NoSpacing">
    <w:name w:val="No Spacing"/>
    <w:link w:val="NoSpacingChar"/>
    <w:uiPriority w:val="99"/>
    <w:qFormat/>
    <w:rsid w:val="00207246"/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207246"/>
    <w:rPr>
      <w:rFonts w:eastAsia="Times New Roman" w:cs="Times New Roman"/>
      <w:sz w:val="22"/>
      <w:szCs w:val="22"/>
      <w:lang w:val="ru-RU" w:eastAsia="ru-RU" w:bidi="ar-SA"/>
    </w:rPr>
  </w:style>
  <w:style w:type="character" w:customStyle="1" w:styleId="9">
    <w:name w:val="Основной текст + 9"/>
    <w:aliases w:val="5 pt,Основной текст + 10,5 pt7"/>
    <w:basedOn w:val="DefaultParagraphFont"/>
    <w:uiPriority w:val="99"/>
    <w:rsid w:val="00207246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9pt">
    <w:name w:val="Основной текст + 9 pt"/>
    <w:basedOn w:val="DefaultParagraphFont"/>
    <w:uiPriority w:val="99"/>
    <w:rsid w:val="00207246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Zag11">
    <w:name w:val="Zag_11"/>
    <w:uiPriority w:val="99"/>
    <w:rsid w:val="00D8085D"/>
  </w:style>
  <w:style w:type="paragraph" w:customStyle="1" w:styleId="a">
    <w:name w:val="Основной"/>
    <w:basedOn w:val="Normal"/>
    <w:link w:val="a0"/>
    <w:uiPriority w:val="99"/>
    <w:rsid w:val="00D8085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0"/>
      <w:lang w:eastAsia="ru-RU"/>
    </w:rPr>
  </w:style>
  <w:style w:type="character" w:customStyle="1" w:styleId="a0">
    <w:name w:val="Основной Знак"/>
    <w:link w:val="a"/>
    <w:uiPriority w:val="99"/>
    <w:locked/>
    <w:rsid w:val="00D8085D"/>
    <w:rPr>
      <w:rFonts w:ascii="NewtonCSanPin" w:hAnsi="NewtonCSanPin"/>
      <w:color w:val="000000"/>
      <w:sz w:val="21"/>
    </w:rPr>
  </w:style>
  <w:style w:type="paragraph" w:customStyle="1" w:styleId="4">
    <w:name w:val="Заг 4"/>
    <w:basedOn w:val="Normal"/>
    <w:uiPriority w:val="99"/>
    <w:rsid w:val="00D8085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customStyle="1" w:styleId="a1">
    <w:name w:val="Курсив"/>
    <w:basedOn w:val="a"/>
    <w:uiPriority w:val="99"/>
    <w:rsid w:val="00D8085D"/>
    <w:rPr>
      <w:i/>
      <w:iCs/>
    </w:rPr>
  </w:style>
  <w:style w:type="paragraph" w:customStyle="1" w:styleId="21">
    <w:name w:val="Средняя сетка 21"/>
    <w:basedOn w:val="Normal"/>
    <w:uiPriority w:val="99"/>
    <w:rsid w:val="00D8085D"/>
    <w:pPr>
      <w:spacing w:after="0" w:line="360" w:lineRule="auto"/>
      <w:contextualSpacing/>
      <w:jc w:val="both"/>
      <w:outlineLvl w:val="1"/>
    </w:pPr>
    <w:rPr>
      <w:rFonts w:ascii="Times New Roman" w:hAnsi="Times New Roman"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135F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52302"/>
    <w:rPr>
      <w:rFonts w:ascii="Times New Roman" w:hAnsi="Times New Roman" w:cs="Times New Roman"/>
      <w:sz w:val="2"/>
      <w:lang w:eastAsia="en-US"/>
    </w:rPr>
  </w:style>
  <w:style w:type="paragraph" w:customStyle="1" w:styleId="a2">
    <w:name w:val="Без интервала"/>
    <w:uiPriority w:val="99"/>
    <w:rsid w:val="00150832"/>
    <w:pPr>
      <w:suppressAutoHyphens/>
    </w:pPr>
    <w:rPr>
      <w:rFonts w:eastAsia="Times New Roman" w:cs="Calibri"/>
      <w:lang w:eastAsia="ar-SA"/>
    </w:rPr>
  </w:style>
  <w:style w:type="table" w:styleId="TableGrid">
    <w:name w:val="Table Grid"/>
    <w:basedOn w:val="TableNormal"/>
    <w:uiPriority w:val="99"/>
    <w:locked/>
    <w:rsid w:val="0015083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1"/>
    <w:basedOn w:val="DefaultParagraphFont"/>
    <w:uiPriority w:val="99"/>
    <w:rsid w:val="00150832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a3">
    <w:name w:val="Основной текст_"/>
    <w:basedOn w:val="DefaultParagraphFont"/>
    <w:link w:val="2"/>
    <w:uiPriority w:val="99"/>
    <w:locked/>
    <w:rsid w:val="00150832"/>
    <w:rPr>
      <w:rFonts w:cs="Times New Roman"/>
      <w:shd w:val="clear" w:color="auto" w:fill="FFFFFF"/>
      <w:lang w:bidi="ar-SA"/>
    </w:rPr>
  </w:style>
  <w:style w:type="paragraph" w:customStyle="1" w:styleId="2">
    <w:name w:val="Основной текст2"/>
    <w:basedOn w:val="Normal"/>
    <w:link w:val="a3"/>
    <w:uiPriority w:val="99"/>
    <w:rsid w:val="00150832"/>
    <w:pPr>
      <w:widowControl w:val="0"/>
      <w:shd w:val="clear" w:color="auto" w:fill="FFFFFF"/>
      <w:spacing w:after="0" w:line="240" w:lineRule="auto"/>
    </w:pPr>
    <w:rPr>
      <w:rFonts w:ascii="Times New Roman" w:hAnsi="Times New Roman"/>
      <w:noProof/>
      <w:sz w:val="20"/>
      <w:szCs w:val="20"/>
      <w:shd w:val="clear" w:color="auto" w:fill="FFFFFF"/>
      <w:lang w:val="ru-RU" w:eastAsia="ru-RU"/>
    </w:rPr>
  </w:style>
  <w:style w:type="character" w:customStyle="1" w:styleId="a4">
    <w:name w:val="Основной текст + Курсив"/>
    <w:basedOn w:val="a3"/>
    <w:uiPriority w:val="99"/>
    <w:rsid w:val="00150832"/>
    <w:rPr>
      <w:i/>
      <w:iCs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3">
    <w:name w:val="Основной текст3"/>
    <w:basedOn w:val="Normal"/>
    <w:uiPriority w:val="99"/>
    <w:rsid w:val="00150832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eastAsia="Times New Roman" w:hAnsi="Times New Roman"/>
      <w:color w:val="000000"/>
      <w:sz w:val="19"/>
      <w:szCs w:val="19"/>
      <w:lang w:eastAsia="ru-RU"/>
    </w:rPr>
  </w:style>
  <w:style w:type="character" w:customStyle="1" w:styleId="Exact">
    <w:name w:val="Основной текст Exact"/>
    <w:basedOn w:val="DefaultParagraphFont"/>
    <w:uiPriority w:val="99"/>
    <w:rsid w:val="00150832"/>
    <w:rPr>
      <w:rFonts w:ascii="Times New Roman" w:hAnsi="Times New Roman" w:cs="Times New Roman"/>
      <w:sz w:val="18"/>
      <w:szCs w:val="18"/>
      <w:u w:val="none"/>
    </w:rPr>
  </w:style>
  <w:style w:type="character" w:customStyle="1" w:styleId="10">
    <w:name w:val="Основной текст + Курсив1"/>
    <w:aliases w:val="Интервал 0 pt Exact"/>
    <w:basedOn w:val="a3"/>
    <w:uiPriority w:val="99"/>
    <w:rsid w:val="00150832"/>
    <w:rPr>
      <w:i/>
      <w:iCs/>
      <w:color w:val="000000"/>
      <w:spacing w:val="-4"/>
      <w:w w:val="100"/>
      <w:position w:val="0"/>
      <w:sz w:val="18"/>
      <w:szCs w:val="18"/>
      <w:u w:val="none"/>
      <w:lang w:val="ru-RU"/>
    </w:rPr>
  </w:style>
  <w:style w:type="character" w:customStyle="1" w:styleId="8">
    <w:name w:val="Основной текст + 8"/>
    <w:aliases w:val="5 pt10"/>
    <w:basedOn w:val="a3"/>
    <w:uiPriority w:val="99"/>
    <w:rsid w:val="00150832"/>
    <w:rPr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82">
    <w:name w:val="Основной текст + 82"/>
    <w:aliases w:val="5 pt9,Полужирный,Курсив10,Интервал -1 pt"/>
    <w:basedOn w:val="a3"/>
    <w:uiPriority w:val="99"/>
    <w:rsid w:val="00150832"/>
    <w:rPr>
      <w:b/>
      <w:bCs/>
      <w:i/>
      <w:iCs/>
      <w:color w:val="000000"/>
      <w:spacing w:val="-20"/>
      <w:w w:val="100"/>
      <w:position w:val="0"/>
      <w:sz w:val="17"/>
      <w:szCs w:val="17"/>
      <w:u w:val="none"/>
      <w:lang w:val="ru-RU"/>
    </w:rPr>
  </w:style>
  <w:style w:type="character" w:customStyle="1" w:styleId="SimHei">
    <w:name w:val="Основной текст + SimHei"/>
    <w:aliases w:val="7,5 pt8,Интервал -1 pt Exact"/>
    <w:basedOn w:val="a3"/>
    <w:uiPriority w:val="99"/>
    <w:rsid w:val="00150832"/>
    <w:rPr>
      <w:rFonts w:ascii="SimHei" w:eastAsia="SimHei" w:hAnsi="SimHei" w:cs="SimHei"/>
      <w:color w:val="000000"/>
      <w:spacing w:val="-26"/>
      <w:w w:val="100"/>
      <w:position w:val="0"/>
      <w:sz w:val="15"/>
      <w:szCs w:val="15"/>
      <w:u w:val="none"/>
      <w:lang w:val="ru-RU"/>
    </w:rPr>
  </w:style>
  <w:style w:type="character" w:customStyle="1" w:styleId="7pt">
    <w:name w:val="Основной текст + 7 pt"/>
    <w:aliases w:val="Полужирный12"/>
    <w:basedOn w:val="a3"/>
    <w:uiPriority w:val="99"/>
    <w:rsid w:val="00150832"/>
    <w:rPr>
      <w:b/>
      <w:bCs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Arial">
    <w:name w:val="Основной текст + Arial"/>
    <w:aliases w:val="7 pt,Полужирный11,Интервал 0 pt"/>
    <w:basedOn w:val="a3"/>
    <w:uiPriority w:val="99"/>
    <w:rsid w:val="00150832"/>
    <w:rPr>
      <w:rFonts w:ascii="Arial" w:hAnsi="Arial" w:cs="Arial"/>
      <w:b/>
      <w:bCs/>
      <w:color w:val="000000"/>
      <w:spacing w:val="10"/>
      <w:w w:val="100"/>
      <w:position w:val="0"/>
      <w:sz w:val="14"/>
      <w:szCs w:val="14"/>
      <w:u w:val="none"/>
      <w:lang w:val="ru-RU"/>
    </w:rPr>
  </w:style>
  <w:style w:type="character" w:customStyle="1" w:styleId="BookmanOldStyle">
    <w:name w:val="Основной текст + Bookman Old Style"/>
    <w:aliases w:val="7 pt1"/>
    <w:basedOn w:val="a3"/>
    <w:uiPriority w:val="99"/>
    <w:rsid w:val="00150832"/>
    <w:rPr>
      <w:rFonts w:ascii="Bookman Old Style" w:hAnsi="Bookman Old Style" w:cs="Bookman Old Style"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93">
    <w:name w:val="Основной текст + 93"/>
    <w:aliases w:val="5 pt6,Полужирный10,Курсив9"/>
    <w:basedOn w:val="a3"/>
    <w:uiPriority w:val="99"/>
    <w:rsid w:val="00150832"/>
    <w:rPr>
      <w:b/>
      <w:bCs/>
      <w:i/>
      <w:iCs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5">
    <w:name w:val="Основной текст + Полужирный"/>
    <w:aliases w:val="Курсив8"/>
    <w:basedOn w:val="a3"/>
    <w:uiPriority w:val="99"/>
    <w:rsid w:val="00150832"/>
    <w:rPr>
      <w:b/>
      <w:bCs/>
      <w:i/>
      <w:iCs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0pt">
    <w:name w:val="Основной текст + 10 pt"/>
    <w:aliases w:val="Полужирный9,Интервал 0 pt Exact3"/>
    <w:basedOn w:val="a3"/>
    <w:uiPriority w:val="99"/>
    <w:rsid w:val="00150832"/>
    <w:rPr>
      <w:b/>
      <w:bCs/>
      <w:spacing w:val="-4"/>
      <w:u w:val="none"/>
    </w:rPr>
  </w:style>
  <w:style w:type="character" w:customStyle="1" w:styleId="92">
    <w:name w:val="Основной текст + 92"/>
    <w:aliases w:val="5 pt5,Полужирный8,Курсив7,Интервал 2 pt"/>
    <w:basedOn w:val="a3"/>
    <w:uiPriority w:val="99"/>
    <w:rsid w:val="00150832"/>
    <w:rPr>
      <w:b/>
      <w:bCs/>
      <w:i/>
      <w:iCs/>
      <w:color w:val="000000"/>
      <w:spacing w:val="40"/>
      <w:w w:val="100"/>
      <w:position w:val="0"/>
      <w:sz w:val="19"/>
      <w:szCs w:val="19"/>
      <w:u w:val="none"/>
      <w:lang w:val="ru-RU"/>
    </w:rPr>
  </w:style>
  <w:style w:type="character" w:customStyle="1" w:styleId="CenturyGothic">
    <w:name w:val="Основной текст + Century Gothic"/>
    <w:aliases w:val="71,5 pt4,Полужирный7"/>
    <w:basedOn w:val="a3"/>
    <w:uiPriority w:val="99"/>
    <w:rsid w:val="00150832"/>
    <w:rPr>
      <w:rFonts w:ascii="Century Gothic" w:hAnsi="Century Gothic" w:cs="Century Gothic"/>
      <w:b/>
      <w:bCs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9pt4">
    <w:name w:val="Основной текст + 9 pt4"/>
    <w:aliases w:val="Курсив6"/>
    <w:basedOn w:val="a3"/>
    <w:uiPriority w:val="99"/>
    <w:rsid w:val="00150832"/>
    <w:rPr>
      <w:i/>
      <w:iCs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pt3">
    <w:name w:val="Основной текст + 9 pt3"/>
    <w:aliases w:val="Полужирный6,Курсив5"/>
    <w:basedOn w:val="a3"/>
    <w:uiPriority w:val="99"/>
    <w:rsid w:val="00150832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40">
    <w:name w:val="Основной текст4"/>
    <w:basedOn w:val="Normal"/>
    <w:uiPriority w:val="99"/>
    <w:rsid w:val="00150832"/>
    <w:pPr>
      <w:widowControl w:val="0"/>
      <w:shd w:val="clear" w:color="auto" w:fill="FFFFFF"/>
      <w:spacing w:after="0" w:line="211" w:lineRule="exact"/>
    </w:pPr>
    <w:rPr>
      <w:rFonts w:ascii="Times New Roman" w:eastAsia="Times New Roman" w:hAnsi="Times New Roman"/>
      <w:color w:val="000000"/>
      <w:sz w:val="19"/>
      <w:szCs w:val="19"/>
      <w:lang w:eastAsia="ru-RU"/>
    </w:rPr>
  </w:style>
  <w:style w:type="character" w:customStyle="1" w:styleId="7pt1">
    <w:name w:val="Основной текст + 7 pt1"/>
    <w:basedOn w:val="a3"/>
    <w:uiPriority w:val="99"/>
    <w:rsid w:val="00150832"/>
    <w:rPr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20">
    <w:name w:val="Основной текст + Полужирный2"/>
    <w:aliases w:val="Курсив4,Интервал 0 pt Exact2"/>
    <w:basedOn w:val="a3"/>
    <w:uiPriority w:val="99"/>
    <w:rsid w:val="00150832"/>
    <w:rPr>
      <w:b/>
      <w:bCs/>
      <w:i/>
      <w:iCs/>
      <w:spacing w:val="-3"/>
      <w:sz w:val="18"/>
      <w:szCs w:val="18"/>
      <w:u w:val="none"/>
    </w:rPr>
  </w:style>
  <w:style w:type="character" w:customStyle="1" w:styleId="8pt">
    <w:name w:val="Основной текст + 8 pt"/>
    <w:aliases w:val="Полужирный5,Интервал 0 pt Exact1"/>
    <w:basedOn w:val="a3"/>
    <w:uiPriority w:val="99"/>
    <w:rsid w:val="00150832"/>
    <w:rPr>
      <w:b/>
      <w:bCs/>
      <w:color w:val="000000"/>
      <w:spacing w:val="3"/>
      <w:w w:val="100"/>
      <w:position w:val="0"/>
      <w:sz w:val="16"/>
      <w:szCs w:val="16"/>
      <w:u w:val="none"/>
      <w:lang w:val="ru-RU"/>
    </w:rPr>
  </w:style>
  <w:style w:type="character" w:customStyle="1" w:styleId="11">
    <w:name w:val="Основной текст + Полужирный1"/>
    <w:basedOn w:val="a3"/>
    <w:uiPriority w:val="99"/>
    <w:rsid w:val="00150832"/>
    <w:rPr>
      <w:b/>
      <w:bCs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81">
    <w:name w:val="Основной текст + 81"/>
    <w:aliases w:val="5 pt3,Полужирный4"/>
    <w:basedOn w:val="a3"/>
    <w:uiPriority w:val="99"/>
    <w:rsid w:val="00150832"/>
    <w:rPr>
      <w:b/>
      <w:bCs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TrebuchetMS">
    <w:name w:val="Основной текст + Trebuchet MS"/>
    <w:aliases w:val="8,5 pt2,Полужирный3"/>
    <w:basedOn w:val="a3"/>
    <w:uiPriority w:val="99"/>
    <w:rsid w:val="00150832"/>
    <w:rPr>
      <w:rFonts w:ascii="Trebuchet MS" w:hAnsi="Trebuchet MS" w:cs="Trebuchet MS"/>
      <w:b/>
      <w:bCs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9pt2">
    <w:name w:val="Основной текст + 9 pt2"/>
    <w:aliases w:val="Полужирный2,Курсив3,Интервал 1 pt"/>
    <w:basedOn w:val="a3"/>
    <w:uiPriority w:val="99"/>
    <w:rsid w:val="00150832"/>
    <w:rPr>
      <w:b/>
      <w:bCs/>
      <w:i/>
      <w:iCs/>
      <w:color w:val="000000"/>
      <w:spacing w:val="30"/>
      <w:w w:val="100"/>
      <w:position w:val="0"/>
      <w:sz w:val="18"/>
      <w:szCs w:val="18"/>
      <w:u w:val="none"/>
      <w:lang w:val="ru-RU"/>
    </w:rPr>
  </w:style>
  <w:style w:type="character" w:customStyle="1" w:styleId="9pt1">
    <w:name w:val="Основной текст + 9 pt1"/>
    <w:aliases w:val="Полужирный1"/>
    <w:basedOn w:val="a3"/>
    <w:uiPriority w:val="99"/>
    <w:rsid w:val="00150832"/>
    <w:rPr>
      <w:b/>
      <w:bCs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Candara">
    <w:name w:val="Основной текст + Candara"/>
    <w:aliases w:val="8 pt,Курсив2"/>
    <w:basedOn w:val="a3"/>
    <w:uiPriority w:val="99"/>
    <w:rsid w:val="00150832"/>
    <w:rPr>
      <w:rFonts w:ascii="Candara" w:hAnsi="Candara" w:cs="Candara"/>
      <w:i/>
      <w:i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Exact0">
    <w:name w:val="Подпись к таблице Exact"/>
    <w:basedOn w:val="DefaultParagraphFont"/>
    <w:link w:val="a6"/>
    <w:uiPriority w:val="99"/>
    <w:locked/>
    <w:rsid w:val="00150832"/>
    <w:rPr>
      <w:rFonts w:cs="Times New Roman"/>
      <w:sz w:val="17"/>
      <w:szCs w:val="17"/>
      <w:shd w:val="clear" w:color="auto" w:fill="FFFFFF"/>
      <w:lang w:bidi="ar-SA"/>
    </w:rPr>
  </w:style>
  <w:style w:type="paragraph" w:customStyle="1" w:styleId="a6">
    <w:name w:val="Подпись к таблице"/>
    <w:basedOn w:val="Normal"/>
    <w:link w:val="Exact0"/>
    <w:uiPriority w:val="99"/>
    <w:rsid w:val="00150832"/>
    <w:pPr>
      <w:widowControl w:val="0"/>
      <w:shd w:val="clear" w:color="auto" w:fill="FFFFFF"/>
      <w:spacing w:after="0" w:line="197" w:lineRule="exact"/>
    </w:pPr>
    <w:rPr>
      <w:rFonts w:ascii="Times New Roman" w:hAnsi="Times New Roman"/>
      <w:noProof/>
      <w:sz w:val="17"/>
      <w:szCs w:val="17"/>
      <w:shd w:val="clear" w:color="auto" w:fill="FFFFFF"/>
      <w:lang w:val="ru-RU" w:eastAsia="ru-RU"/>
    </w:rPr>
  </w:style>
  <w:style w:type="character" w:customStyle="1" w:styleId="91">
    <w:name w:val="Основной текст + 91"/>
    <w:aliases w:val="5 pt1,Курсив1"/>
    <w:basedOn w:val="a3"/>
    <w:uiPriority w:val="99"/>
    <w:rsid w:val="00150832"/>
    <w:rPr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4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59</Pages>
  <Words>18081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Андрей</dc:creator>
  <cp:keywords/>
  <dc:description/>
  <cp:lastModifiedBy>Регина</cp:lastModifiedBy>
  <cp:revision>7</cp:revision>
  <cp:lastPrinted>2016-10-12T12:24:00Z</cp:lastPrinted>
  <dcterms:created xsi:type="dcterms:W3CDTF">2016-09-09T18:09:00Z</dcterms:created>
  <dcterms:modified xsi:type="dcterms:W3CDTF">2016-10-12T14:44:00Z</dcterms:modified>
</cp:coreProperties>
</file>